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A3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</w:p>
    <w:tbl>
      <w:tblPr>
        <w:tblStyle w:val="7"/>
        <w:tblW w:w="81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201"/>
        <w:gridCol w:w="1109"/>
        <w:gridCol w:w="1806"/>
      </w:tblGrid>
      <w:tr w14:paraId="27EB3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1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2026年度南安市建陶企业绩效分级名录</w:t>
            </w:r>
          </w:p>
        </w:tc>
      </w:tr>
      <w:tr w14:paraId="4DC9C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81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6AA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55075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1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5B87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96C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D1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8F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35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7E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福建省铭盛陶瓷发展有限公司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F3C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4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D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福建豪华实业有限公司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174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76F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福建省南安宝达建材有限公司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E69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92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南安协进建材有限公司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B545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780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福建省南安市山川建材有限公司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2DA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7D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福建省南安市协辉陶瓷有限公司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90C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C7F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南安阔达建材有限公司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94F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A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福建南安市国龙瓷业有限公司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F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C0F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E0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福建省泉州市彩霸陶瓷有限公司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5BE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C22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福建省南安市豪联建材发展有限责任公司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F22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F3C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4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泉州市源隆建材发展有限公司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0A9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54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福建省泉州市宏利建材有限公司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953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65E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0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福建省南安市嘉帝建材有限公司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5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A00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89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福建泉州市神舟龙陶瓷有限公司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3F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9D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福建省南安市瑞诚建材有限公司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B5B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622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福建省南安市伟祥陶瓷有限公司(景辉)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F78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D1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4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南安市泰邦陶瓷有限公司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E87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B7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福建省南安市鑫宝建材有限公司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E56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EA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南安市力泰建材有限公司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A24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13B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5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C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福建省南安市金诚建材有限公司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4CE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C8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南安市金鸡山建材陶瓷有限公司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9C4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85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E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D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E229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乐普艺术陶瓷有限公司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DF2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53A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福建省南安市鹰山陶瓷有限公司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90C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DE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福建省南安市安利陶瓷有限公司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B73A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6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福建省南安市港盛陶瓷有限公司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FF0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51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6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福建欣盛陶瓷有限公司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0C8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47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6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福建省南安市九洲瓷业有限公司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2E9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72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南安市官桥塘艺建材厂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950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F2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福建省泉州市兴隆陶瓷有限公司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4EF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95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福建南安市铭迪建材有限公司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DEA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8B3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D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福建省南安市吉兴陶瓷有限公司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AB8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CF0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福建省南安市远嘉建材有限公司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FD0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BF0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泉州市金盛建材有限公司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551E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AF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福建省南安市志新建材有限公司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693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D86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南安市一条龙陶瓷建材有限公司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D79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18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南安市桥星陶瓷发展有限公司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3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CF2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06C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福建省悦凯建材实业有限公司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66B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A35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D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力豪集团有限公司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A67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5C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福建省泉州闽海陶瓷有限公司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2BC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44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泉州市立新建材实业有限公司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\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2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该公司已停产关闭，不予评级</w:t>
            </w:r>
          </w:p>
        </w:tc>
      </w:tr>
      <w:tr w14:paraId="2BE7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5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南安华建陶瓷有限公司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2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\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9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该公司已停产关闭，不予评级</w:t>
            </w:r>
          </w:p>
        </w:tc>
      </w:tr>
      <w:tr w14:paraId="1565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福建省南安市华胜建材有限公司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\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2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该公司已停产关闭，不予评级</w:t>
            </w:r>
          </w:p>
        </w:tc>
      </w:tr>
    </w:tbl>
    <w:p w14:paraId="0F7D6D6D">
      <w:pPr>
        <w:spacing w:line="560" w:lineRule="exact"/>
        <w:rPr>
          <w:rFonts w:hint="default" w:ascii="Times New Roman" w:hAnsi="Times New Roman" w:eastAsia="方正仿宋简体" w:cs="Times New Roman"/>
          <w:sz w:val="21"/>
          <w:szCs w:val="21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474" w:bottom="1701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FC5472-93C8-4423-AFFD-9F5D01B3280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F0170B8-B73F-47F0-AEDB-3E62AC0EA785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84E1086-E5BB-4B68-A4A1-B86EC67001D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F9CA49A-9EF6-4E67-A965-0AB2FFE259C2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C911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55C55A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55C55A">
                    <w:pPr>
                      <w:pStyle w:val="4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3BF53"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oNotHyphenateCaps/>
  <w:drawingGridHorizontalSpacing w:val="210"/>
  <w:drawingGridVerticalSpacing w:val="161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ZmU3MTlmOTAwMmZmNGI4ZDdlOWYwN2NlMDMyNGUifQ=="/>
  </w:docVars>
  <w:rsids>
    <w:rsidRoot w:val="52506EAB"/>
    <w:rsid w:val="00027A33"/>
    <w:rsid w:val="000B1CFF"/>
    <w:rsid w:val="001265CC"/>
    <w:rsid w:val="00166A36"/>
    <w:rsid w:val="00256EEB"/>
    <w:rsid w:val="00282B7F"/>
    <w:rsid w:val="003C3AF0"/>
    <w:rsid w:val="00406920"/>
    <w:rsid w:val="00422C31"/>
    <w:rsid w:val="004259FE"/>
    <w:rsid w:val="00496475"/>
    <w:rsid w:val="00583051"/>
    <w:rsid w:val="006A05E3"/>
    <w:rsid w:val="006C07BC"/>
    <w:rsid w:val="009D390E"/>
    <w:rsid w:val="00A27B59"/>
    <w:rsid w:val="00A757B1"/>
    <w:rsid w:val="00B77E4D"/>
    <w:rsid w:val="00BF7116"/>
    <w:rsid w:val="00C15D6C"/>
    <w:rsid w:val="00CB1E2F"/>
    <w:rsid w:val="00E20BE5"/>
    <w:rsid w:val="00EF3FFB"/>
    <w:rsid w:val="00F7743D"/>
    <w:rsid w:val="012A6BDB"/>
    <w:rsid w:val="06EE2A4D"/>
    <w:rsid w:val="07DB0C2F"/>
    <w:rsid w:val="07F25F78"/>
    <w:rsid w:val="0ABF65E6"/>
    <w:rsid w:val="0B266665"/>
    <w:rsid w:val="0B436BBC"/>
    <w:rsid w:val="0C4E31B2"/>
    <w:rsid w:val="0C9A4736"/>
    <w:rsid w:val="0CBA24AA"/>
    <w:rsid w:val="0D5D20E6"/>
    <w:rsid w:val="0EDF667F"/>
    <w:rsid w:val="104A6951"/>
    <w:rsid w:val="12D270D2"/>
    <w:rsid w:val="132C0172"/>
    <w:rsid w:val="14DE58BA"/>
    <w:rsid w:val="167F34BB"/>
    <w:rsid w:val="17103863"/>
    <w:rsid w:val="196D4EA4"/>
    <w:rsid w:val="1A124430"/>
    <w:rsid w:val="1D3A3708"/>
    <w:rsid w:val="1D5F2E99"/>
    <w:rsid w:val="1D7A27EC"/>
    <w:rsid w:val="1EFD265C"/>
    <w:rsid w:val="208F03B0"/>
    <w:rsid w:val="20E83230"/>
    <w:rsid w:val="21227F6B"/>
    <w:rsid w:val="226118D9"/>
    <w:rsid w:val="26DE68CA"/>
    <w:rsid w:val="27AA02DA"/>
    <w:rsid w:val="290D27BA"/>
    <w:rsid w:val="2A495A74"/>
    <w:rsid w:val="2AC82E3D"/>
    <w:rsid w:val="2F577C36"/>
    <w:rsid w:val="30E71077"/>
    <w:rsid w:val="30F17B39"/>
    <w:rsid w:val="32271994"/>
    <w:rsid w:val="32BEF361"/>
    <w:rsid w:val="34555D1F"/>
    <w:rsid w:val="34A05B77"/>
    <w:rsid w:val="35052191"/>
    <w:rsid w:val="356B3A25"/>
    <w:rsid w:val="356D0868"/>
    <w:rsid w:val="35C0308E"/>
    <w:rsid w:val="36064819"/>
    <w:rsid w:val="36FAC36E"/>
    <w:rsid w:val="37402EE3"/>
    <w:rsid w:val="37F782A5"/>
    <w:rsid w:val="38FD0155"/>
    <w:rsid w:val="393578EF"/>
    <w:rsid w:val="3B406F73"/>
    <w:rsid w:val="3E1978B4"/>
    <w:rsid w:val="3EF20BEF"/>
    <w:rsid w:val="3EFD3A72"/>
    <w:rsid w:val="3EFFE824"/>
    <w:rsid w:val="3F6525B0"/>
    <w:rsid w:val="3FA07A8C"/>
    <w:rsid w:val="3FDD86C5"/>
    <w:rsid w:val="40582115"/>
    <w:rsid w:val="40A74181"/>
    <w:rsid w:val="40D553EA"/>
    <w:rsid w:val="40D81790"/>
    <w:rsid w:val="41270465"/>
    <w:rsid w:val="426C5343"/>
    <w:rsid w:val="44C5727F"/>
    <w:rsid w:val="44E16B7D"/>
    <w:rsid w:val="45F3537D"/>
    <w:rsid w:val="46103430"/>
    <w:rsid w:val="4B306168"/>
    <w:rsid w:val="4B623301"/>
    <w:rsid w:val="4CF973FB"/>
    <w:rsid w:val="4E5C4B64"/>
    <w:rsid w:val="4EA132C1"/>
    <w:rsid w:val="52223A18"/>
    <w:rsid w:val="52506EAB"/>
    <w:rsid w:val="57DF61E6"/>
    <w:rsid w:val="586A2AD5"/>
    <w:rsid w:val="58CE6FC1"/>
    <w:rsid w:val="5A854A24"/>
    <w:rsid w:val="5B4B66A7"/>
    <w:rsid w:val="5C0E6052"/>
    <w:rsid w:val="5D643DEE"/>
    <w:rsid w:val="602B0BD5"/>
    <w:rsid w:val="618923F9"/>
    <w:rsid w:val="65301304"/>
    <w:rsid w:val="668B029F"/>
    <w:rsid w:val="67535201"/>
    <w:rsid w:val="67F0315B"/>
    <w:rsid w:val="69ED6D3E"/>
    <w:rsid w:val="6BD3337A"/>
    <w:rsid w:val="6C4461D6"/>
    <w:rsid w:val="6C5D4B13"/>
    <w:rsid w:val="6C614AC1"/>
    <w:rsid w:val="6CA165C9"/>
    <w:rsid w:val="6DAE1788"/>
    <w:rsid w:val="6E6164B5"/>
    <w:rsid w:val="712E5597"/>
    <w:rsid w:val="71784310"/>
    <w:rsid w:val="72BA43E6"/>
    <w:rsid w:val="7358775B"/>
    <w:rsid w:val="741B0EB4"/>
    <w:rsid w:val="75BFD3BA"/>
    <w:rsid w:val="75FF3FC7"/>
    <w:rsid w:val="797B4104"/>
    <w:rsid w:val="7AFE32DE"/>
    <w:rsid w:val="7D083FA0"/>
    <w:rsid w:val="7D4F7E21"/>
    <w:rsid w:val="7FAE3FC6"/>
    <w:rsid w:val="7FBD1D39"/>
    <w:rsid w:val="7FFB8CCC"/>
    <w:rsid w:val="7FFBE2D1"/>
    <w:rsid w:val="9DE94EE2"/>
    <w:rsid w:val="ABFFD7C6"/>
    <w:rsid w:val="AED999FB"/>
    <w:rsid w:val="B9AFA843"/>
    <w:rsid w:val="BAFF2C3F"/>
    <w:rsid w:val="BF9F76B3"/>
    <w:rsid w:val="BFFF396D"/>
    <w:rsid w:val="E3FDDEEB"/>
    <w:rsid w:val="E7FFF563"/>
    <w:rsid w:val="F329981A"/>
    <w:rsid w:val="F3756901"/>
    <w:rsid w:val="F6D6B557"/>
    <w:rsid w:val="FBB91F0A"/>
    <w:rsid w:val="FF5EF93F"/>
    <w:rsid w:val="FFBEA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pPr>
      <w:adjustRightInd/>
      <w:snapToGrid/>
      <w:spacing w:line="240" w:lineRule="auto"/>
      <w:ind w:firstLine="0"/>
    </w:pPr>
    <w:rPr>
      <w:rFonts w:ascii="宋体" w:eastAsia="宋体"/>
      <w:szCs w:val="20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qFormat/>
    <w:locked/>
    <w:uiPriority w:val="0"/>
    <w:pPr>
      <w:adjustRightInd/>
      <w:snapToGrid/>
      <w:spacing w:line="240" w:lineRule="auto"/>
      <w:ind w:left="200" w:leftChars="200" w:firstLine="0"/>
    </w:pPr>
    <w:rPr>
      <w:rFonts w:ascii="等线" w:eastAsia="等线"/>
      <w:sz w:val="21"/>
      <w:szCs w:val="22"/>
    </w:rPr>
  </w:style>
  <w:style w:type="character" w:styleId="9">
    <w:name w:val="page number"/>
    <w:basedOn w:val="8"/>
    <w:qFormat/>
    <w:uiPriority w:val="0"/>
  </w:style>
  <w:style w:type="paragraph" w:customStyle="1" w:styleId="10">
    <w:name w:val="Default"/>
    <w:basedOn w:val="11"/>
    <w:next w:val="12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customStyle="1" w:styleId="11">
    <w:name w:val="纯文本1"/>
    <w:basedOn w:val="1"/>
    <w:next w:val="3"/>
    <w:qFormat/>
    <w:uiPriority w:val="0"/>
    <w:pPr>
      <w:adjustRightInd/>
      <w:snapToGrid/>
      <w:spacing w:line="240" w:lineRule="auto"/>
      <w:ind w:firstLine="0"/>
    </w:pPr>
    <w:rPr>
      <w:rFonts w:ascii="宋体" w:eastAsia="宋体" w:cs="黑体"/>
      <w:sz w:val="21"/>
      <w:szCs w:val="21"/>
    </w:rPr>
  </w:style>
  <w:style w:type="paragraph" w:customStyle="1" w:styleId="12">
    <w:name w:val="样式35"/>
    <w:next w:val="13"/>
    <w:qFormat/>
    <w:uiPriority w:val="99"/>
    <w:pPr>
      <w:widowControl w:val="0"/>
      <w:spacing w:line="312" w:lineRule="auto"/>
      <w:ind w:firstLine="567"/>
      <w:jc w:val="both"/>
    </w:pPr>
    <w:rPr>
      <w:rFonts w:ascii="宋体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13">
    <w:name w:val="font6"/>
    <w:basedOn w:val="1"/>
    <w:next w:val="6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cs="宋体"/>
      <w:kern w:val="0"/>
      <w:sz w:val="20"/>
      <w:szCs w:val="20"/>
    </w:rPr>
  </w:style>
  <w:style w:type="character" w:customStyle="1" w:styleId="14">
    <w:name w:val="Header Char"/>
    <w:basedOn w:val="8"/>
    <w:link w:val="5"/>
    <w:semiHidden/>
    <w:qFormat/>
    <w:locked/>
    <w:uiPriority w:val="99"/>
    <w:rPr>
      <w:sz w:val="18"/>
      <w:szCs w:val="18"/>
    </w:rPr>
  </w:style>
  <w:style w:type="character" w:customStyle="1" w:styleId="15">
    <w:name w:val="Footer Char"/>
    <w:basedOn w:val="8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NormalCharacter"/>
    <w:qFormat/>
    <w:uiPriority w:val="99"/>
  </w:style>
  <w:style w:type="character" w:customStyle="1" w:styleId="17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9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bscript"/>
    </w:rPr>
  </w:style>
  <w:style w:type="character" w:customStyle="1" w:styleId="20">
    <w:name w:val="font1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21">
    <w:name w:val="font112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2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1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  <w:style w:type="character" w:customStyle="1" w:styleId="24">
    <w:name w:val="font8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bscript"/>
    </w:rPr>
  </w:style>
  <w:style w:type="character" w:customStyle="1" w:styleId="25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 China</Company>
  <Pages>2</Pages>
  <Words>962</Words>
  <Characters>1017</Characters>
  <Lines>0</Lines>
  <Paragraphs>0</Paragraphs>
  <TotalTime>16</TotalTime>
  <ScaleCrop>false</ScaleCrop>
  <LinksUpToDate>false</LinksUpToDate>
  <CharactersWithSpaces>1147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2023-11-05T11:59:00Z</dcterms:created>
  <dc:creator>近期有在</dc:creator>
  <cp:lastModifiedBy>夜蓝</cp:lastModifiedBy>
  <cp:lastPrinted>2026-09-04T01:46:00Z</cp:lastPrinted>
  <dcterms:modified xsi:type="dcterms:W3CDTF">2026-09-04T08:49:26Z</dcterms:modified>
  <dc:title>晋江市建陶行业绩效分级管理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248D7F6F356F44FFB0B1ACC940ABF83C_13</vt:lpwstr>
  </property>
  <property fmtid="{D5CDD505-2E9C-101B-9397-08002B2CF9AE}" pid="4" name="KSOTemplateDocerSaveRecord">
    <vt:lpwstr>eyJoZGlkIjoiMTUxYTExZTlkODAyNWI1ZTk4OTAyZTM3M2U0MmQyM2EiLCJ1c2VySWQiOiI1NjgzNDE3ODUifQ==</vt:lpwstr>
  </property>
</Properties>
</file>