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5A2619">
      <w:pPr>
        <w:spacing w:line="0" w:lineRule="atLeast"/>
        <w:jc w:val="center"/>
        <w:rPr>
          <w:rFonts w:ascii="仿宋_GB2312" w:eastAsia="仿宋_GB2312" w:hint="eastAsia"/>
          <w:b/>
          <w:spacing w:val="-20"/>
          <w:sz w:val="44"/>
          <w:szCs w:val="44"/>
        </w:rPr>
      </w:pPr>
      <w:r>
        <w:rPr>
          <w:rFonts w:ascii="仿宋_GB2312" w:eastAsia="仿宋_GB2312"/>
          <w:b/>
          <w:spacing w:val="-20"/>
          <w:sz w:val="44"/>
          <w:szCs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31" o:spid="_x0000_s1055" type="#_x0000_t202" style="position:absolute;left:0;text-align:left;margin-left:-22.4pt;margin-top:-24.65pt;width:60pt;height:31.5pt;z-index:251657216;mso-width-relative:margin;mso-height-relative:margin" strokecolor="white">
            <v:textbox>
              <w:txbxContent>
                <w:p w:rsidR="00000000" w:rsidRDefault="005A2619">
                  <w:pPr>
                    <w:rPr>
                      <w:rFonts w:ascii="黑体" w:eastAsia="黑体" w:hAnsi="黑体" w:hint="eastAsia"/>
                      <w:sz w:val="32"/>
                      <w:szCs w:val="32"/>
                    </w:rPr>
                  </w:pPr>
                  <w:r>
                    <w:rPr>
                      <w:rFonts w:ascii="黑体" w:eastAsia="黑体" w:hAnsi="黑体" w:hint="eastAsia"/>
                      <w:sz w:val="32"/>
                      <w:szCs w:val="32"/>
                    </w:rPr>
                    <w:t>附件</w:t>
                  </w:r>
                  <w:r>
                    <w:rPr>
                      <w:rFonts w:ascii="黑体" w:eastAsia="黑体" w:hAnsi="黑体" w:hint="eastAsia"/>
                      <w:sz w:val="32"/>
                      <w:szCs w:val="32"/>
                    </w:rPr>
                    <w:t>1</w:t>
                  </w:r>
                </w:p>
                <w:p w:rsidR="00000000" w:rsidRDefault="005A2619"/>
              </w:txbxContent>
            </v:textbox>
          </v:shape>
        </w:pict>
      </w:r>
      <w:r>
        <w:rPr>
          <w:rFonts w:ascii="仿宋_GB2312" w:eastAsia="仿宋_GB2312" w:hint="eastAsia"/>
          <w:b/>
          <w:spacing w:val="-20"/>
          <w:sz w:val="44"/>
          <w:szCs w:val="44"/>
        </w:rPr>
        <w:t>水头镇</w:t>
      </w:r>
      <w:r>
        <w:rPr>
          <w:rFonts w:ascii="仿宋_GB2312" w:eastAsia="仿宋_GB2312" w:hint="eastAsia"/>
          <w:b/>
          <w:spacing w:val="-20"/>
          <w:sz w:val="44"/>
          <w:szCs w:val="44"/>
        </w:rPr>
        <w:t>海岸带环境卫生暗访考评情况</w:t>
      </w:r>
    </w:p>
    <w:p w:rsidR="00000000" w:rsidRDefault="005A2619">
      <w:pPr>
        <w:spacing w:line="0" w:lineRule="atLeast"/>
        <w:jc w:val="center"/>
        <w:rPr>
          <w:rFonts w:ascii="仿宋_GB2312" w:eastAsia="仿宋_GB2312"/>
          <w:b/>
          <w:spacing w:val="-20"/>
          <w:sz w:val="32"/>
          <w:szCs w:val="32"/>
        </w:rPr>
      </w:pPr>
      <w:r>
        <w:rPr>
          <w:rFonts w:ascii="仿宋_GB2312" w:eastAsia="仿宋_GB2312" w:hint="eastAsia"/>
          <w:b/>
          <w:spacing w:val="-20"/>
          <w:sz w:val="32"/>
          <w:szCs w:val="32"/>
        </w:rPr>
        <w:t>（</w:t>
      </w:r>
      <w:r>
        <w:rPr>
          <w:rFonts w:ascii="仿宋_GB2312" w:eastAsia="仿宋_GB2312" w:hint="eastAsia"/>
          <w:b/>
          <w:spacing w:val="-20"/>
          <w:sz w:val="32"/>
          <w:szCs w:val="32"/>
        </w:rPr>
        <w:t>滨海医院路口</w:t>
      </w:r>
      <w:r>
        <w:rPr>
          <w:rFonts w:ascii="仿宋_GB2312" w:eastAsia="仿宋_GB2312" w:hint="eastAsia"/>
          <w:b/>
          <w:spacing w:val="-20"/>
          <w:sz w:val="32"/>
          <w:szCs w:val="32"/>
        </w:rPr>
        <w:t>-</w:t>
      </w:r>
      <w:r>
        <w:rPr>
          <w:rFonts w:ascii="仿宋_GB2312" w:eastAsia="仿宋_GB2312" w:hint="eastAsia"/>
          <w:b/>
          <w:spacing w:val="-20"/>
          <w:sz w:val="32"/>
          <w:szCs w:val="32"/>
        </w:rPr>
        <w:t>五里桥文化公园段</w:t>
      </w:r>
      <w:r>
        <w:rPr>
          <w:rFonts w:ascii="仿宋_GB2312" w:eastAsia="仿宋_GB2312" w:hint="eastAsia"/>
          <w:b/>
          <w:spacing w:val="-20"/>
          <w:sz w:val="32"/>
          <w:szCs w:val="32"/>
        </w:rPr>
        <w:t>）</w:t>
      </w:r>
    </w:p>
    <w:p w:rsidR="00000000" w:rsidRDefault="005A2619">
      <w:pPr>
        <w:tabs>
          <w:tab w:val="left" w:pos="3544"/>
        </w:tabs>
        <w:spacing w:line="480" w:lineRule="auto"/>
        <w:jc w:val="center"/>
        <w:rPr>
          <w:rFonts w:ascii="宋体" w:hAnsi="宋体" w:hint="eastAsia"/>
          <w:color w:val="FF0000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 xml:space="preserve">        </w:t>
      </w:r>
      <w:r>
        <w:rPr>
          <w:rFonts w:ascii="宋体" w:hAnsi="宋体" w:hint="eastAsia"/>
          <w:sz w:val="30"/>
          <w:szCs w:val="30"/>
        </w:rPr>
        <w:t xml:space="preserve">          </w:t>
      </w:r>
      <w:r>
        <w:rPr>
          <w:rFonts w:ascii="宋体" w:hAnsi="宋体" w:hint="eastAsia"/>
          <w:sz w:val="30"/>
          <w:szCs w:val="30"/>
        </w:rPr>
        <w:t>202</w:t>
      </w:r>
      <w:r>
        <w:rPr>
          <w:rFonts w:ascii="宋体" w:hAnsi="宋体" w:hint="eastAsia"/>
          <w:sz w:val="30"/>
          <w:szCs w:val="30"/>
        </w:rPr>
        <w:t>1</w:t>
      </w:r>
      <w:r>
        <w:rPr>
          <w:rFonts w:ascii="宋体" w:hAnsi="宋体" w:hint="eastAsia"/>
          <w:sz w:val="30"/>
          <w:szCs w:val="30"/>
        </w:rPr>
        <w:t>年</w:t>
      </w:r>
      <w:r>
        <w:rPr>
          <w:rFonts w:ascii="宋体" w:hAnsi="宋体" w:hint="eastAsia"/>
          <w:sz w:val="30"/>
          <w:szCs w:val="30"/>
        </w:rPr>
        <w:t>2</w:t>
      </w:r>
      <w:r>
        <w:rPr>
          <w:rFonts w:ascii="宋体" w:hAnsi="宋体" w:hint="eastAsia"/>
          <w:sz w:val="30"/>
          <w:szCs w:val="30"/>
        </w:rPr>
        <w:t>月</w:t>
      </w:r>
      <w:r>
        <w:rPr>
          <w:rFonts w:ascii="宋体" w:hAnsi="宋体" w:hint="eastAsia"/>
          <w:sz w:val="30"/>
          <w:szCs w:val="30"/>
        </w:rPr>
        <w:t>23</w:t>
      </w:r>
      <w:r>
        <w:rPr>
          <w:rFonts w:ascii="宋体" w:hAnsi="宋体" w:hint="eastAsia"/>
          <w:sz w:val="30"/>
          <w:szCs w:val="30"/>
        </w:rPr>
        <w:t>日</w:t>
      </w:r>
      <w:r>
        <w:rPr>
          <w:rFonts w:ascii="宋体" w:hAnsi="宋体" w:hint="eastAsia"/>
          <w:sz w:val="30"/>
          <w:szCs w:val="30"/>
        </w:rPr>
        <w:t xml:space="preserve">         </w:t>
      </w:r>
      <w:r>
        <w:rPr>
          <w:rFonts w:ascii="宋体" w:hAnsi="宋体" w:hint="eastAsia"/>
          <w:sz w:val="30"/>
          <w:szCs w:val="30"/>
        </w:rPr>
        <w:t>分数：</w:t>
      </w:r>
      <w:r>
        <w:rPr>
          <w:rFonts w:ascii="宋体" w:hAnsi="宋体" w:hint="eastAsia"/>
          <w:color w:val="FF0000"/>
          <w:sz w:val="30"/>
          <w:szCs w:val="30"/>
        </w:rPr>
        <w:t>94</w:t>
      </w:r>
      <w:r>
        <w:rPr>
          <w:rFonts w:ascii="宋体" w:hAnsi="宋体" w:hint="eastAsia"/>
          <w:color w:val="FF0000"/>
          <w:sz w:val="30"/>
          <w:szCs w:val="30"/>
        </w:rPr>
        <w:t>分</w:t>
      </w:r>
    </w:p>
    <w:tbl>
      <w:tblPr>
        <w:tblW w:w="971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7"/>
        <w:gridCol w:w="4506"/>
        <w:gridCol w:w="4507"/>
      </w:tblGrid>
      <w:tr w:rsidR="00000000">
        <w:trPr>
          <w:trHeight w:val="464"/>
          <w:jc w:val="center"/>
        </w:trPr>
        <w:tc>
          <w:tcPr>
            <w:tcW w:w="697" w:type="dxa"/>
            <w:vAlign w:val="center"/>
          </w:tcPr>
          <w:p w:rsidR="00000000" w:rsidRDefault="005A2619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村居</w:t>
            </w:r>
          </w:p>
          <w:p w:rsidR="00000000" w:rsidRDefault="005A2619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名称</w:t>
            </w:r>
          </w:p>
        </w:tc>
        <w:tc>
          <w:tcPr>
            <w:tcW w:w="9013" w:type="dxa"/>
            <w:gridSpan w:val="2"/>
            <w:vAlign w:val="center"/>
          </w:tcPr>
          <w:p w:rsidR="00000000" w:rsidRDefault="005A2619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暗访图</w:t>
            </w:r>
          </w:p>
        </w:tc>
      </w:tr>
      <w:tr w:rsidR="00000000">
        <w:trPr>
          <w:trHeight w:val="3519"/>
          <w:jc w:val="center"/>
        </w:trPr>
        <w:tc>
          <w:tcPr>
            <w:tcW w:w="697" w:type="dxa"/>
            <w:vAlign w:val="center"/>
          </w:tcPr>
          <w:p w:rsidR="00000000" w:rsidRDefault="005A2619">
            <w:pPr>
              <w:jc w:val="center"/>
              <w:rPr>
                <w:rFonts w:ascii="宋体" w:hAnsi="宋体"/>
                <w:b/>
                <w:color w:val="000000"/>
                <w:spacing w:val="-20"/>
                <w:sz w:val="32"/>
                <w:szCs w:val="32"/>
              </w:rPr>
            </w:pPr>
            <w:r>
              <w:rPr>
                <w:rFonts w:ascii="宋体" w:hAnsi="宋体" w:hint="eastAsia"/>
                <w:b/>
                <w:color w:val="000000"/>
                <w:spacing w:val="-20"/>
                <w:sz w:val="32"/>
                <w:szCs w:val="32"/>
              </w:rPr>
              <w:t>入海口</w:t>
            </w:r>
          </w:p>
        </w:tc>
        <w:tc>
          <w:tcPr>
            <w:tcW w:w="4506" w:type="dxa"/>
            <w:vAlign w:val="center"/>
          </w:tcPr>
          <w:p w:rsidR="00000000" w:rsidRDefault="000A0ACF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noProof/>
                <w:color w:val="000000"/>
              </w:rPr>
              <w:drawing>
                <wp:inline distT="0" distB="0" distL="0" distR="0">
                  <wp:extent cx="2705100" cy="2028825"/>
                  <wp:effectExtent l="19050" t="0" r="0" b="0"/>
                  <wp:docPr id="1" name="图片 314" descr="P10223-103411_co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4" descr="P10223-103411_co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1.</w:t>
            </w:r>
            <w:r>
              <w:rPr>
                <w:rFonts w:ascii="宋体" w:hAnsi="宋体" w:hint="eastAsia"/>
                <w:color w:val="000000"/>
              </w:rPr>
              <w:t>参照图</w:t>
            </w:r>
            <w:r>
              <w:rPr>
                <w:rFonts w:ascii="宋体" w:hAnsi="宋体" w:hint="eastAsia"/>
                <w:color w:val="000000"/>
              </w:rPr>
              <w:t>1</w:t>
            </w:r>
            <w:r>
              <w:rPr>
                <w:rFonts w:ascii="宋体" w:hAnsi="宋体" w:hint="eastAsia"/>
                <w:color w:val="000000"/>
              </w:rPr>
              <w:t>边</w:t>
            </w:r>
            <w:r>
              <w:rPr>
                <w:rFonts w:ascii="宋体" w:hAnsi="宋体" w:hint="eastAsia"/>
                <w:color w:val="000000"/>
              </w:rPr>
              <w:t xml:space="preserve"> </w:t>
            </w:r>
            <w:r>
              <w:rPr>
                <w:rFonts w:ascii="宋体" w:hAnsi="宋体" w:hint="eastAsia"/>
                <w:color w:val="000000"/>
              </w:rPr>
              <w:t>保洁不到位</w:t>
            </w:r>
            <w:r>
              <w:rPr>
                <w:rFonts w:ascii="宋体" w:hAnsi="宋体" w:hint="eastAsia"/>
                <w:color w:val="FF0000"/>
              </w:rPr>
              <w:t>（扣</w:t>
            </w:r>
            <w:r>
              <w:rPr>
                <w:rFonts w:ascii="宋体" w:hAnsi="宋体" w:hint="eastAsia"/>
                <w:color w:val="FF0000"/>
              </w:rPr>
              <w:t>1</w:t>
            </w:r>
            <w:r>
              <w:rPr>
                <w:rFonts w:ascii="宋体" w:hAnsi="宋体" w:hint="eastAsia"/>
                <w:color w:val="FF0000"/>
              </w:rPr>
              <w:t>分）</w:t>
            </w:r>
          </w:p>
        </w:tc>
        <w:tc>
          <w:tcPr>
            <w:tcW w:w="4507" w:type="dxa"/>
            <w:vAlign w:val="center"/>
          </w:tcPr>
          <w:p w:rsidR="00000000" w:rsidRDefault="000A0ACF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noProof/>
                <w:color w:val="000000"/>
              </w:rPr>
              <w:drawing>
                <wp:inline distT="0" distB="0" distL="0" distR="0">
                  <wp:extent cx="2705100" cy="2028825"/>
                  <wp:effectExtent l="19050" t="0" r="0" b="0"/>
                  <wp:docPr id="2" name="图片 315" descr="P10223-103413_co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5" descr="P10223-103413_co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参照图</w:t>
            </w:r>
            <w:r>
              <w:rPr>
                <w:rFonts w:ascii="宋体" w:hAnsi="宋体" w:hint="eastAsia"/>
                <w:color w:val="000000"/>
              </w:rPr>
              <w:t>1</w:t>
            </w:r>
          </w:p>
        </w:tc>
      </w:tr>
      <w:tr w:rsidR="00000000">
        <w:trPr>
          <w:trHeight w:val="3504"/>
          <w:jc w:val="center"/>
        </w:trPr>
        <w:tc>
          <w:tcPr>
            <w:tcW w:w="697" w:type="dxa"/>
            <w:vAlign w:val="center"/>
          </w:tcPr>
          <w:p w:rsidR="00000000" w:rsidRDefault="005A2619">
            <w:pPr>
              <w:jc w:val="center"/>
              <w:rPr>
                <w:rFonts w:ascii="宋体" w:hAnsi="宋体" w:hint="eastAsia"/>
                <w:b/>
                <w:color w:val="000000"/>
                <w:spacing w:val="-20"/>
                <w:sz w:val="32"/>
                <w:szCs w:val="32"/>
              </w:rPr>
            </w:pPr>
            <w:r>
              <w:rPr>
                <w:rFonts w:ascii="宋体" w:hAnsi="宋体" w:hint="eastAsia"/>
                <w:b/>
                <w:color w:val="000000"/>
                <w:spacing w:val="-20"/>
                <w:sz w:val="32"/>
                <w:szCs w:val="32"/>
              </w:rPr>
              <w:t>入海口</w:t>
            </w:r>
          </w:p>
        </w:tc>
        <w:tc>
          <w:tcPr>
            <w:tcW w:w="4506" w:type="dxa"/>
            <w:vAlign w:val="center"/>
          </w:tcPr>
          <w:p w:rsidR="00000000" w:rsidRDefault="000A0ACF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noProof/>
                <w:color w:val="000000"/>
              </w:rPr>
              <w:drawing>
                <wp:inline distT="0" distB="0" distL="0" distR="0">
                  <wp:extent cx="2705100" cy="2028825"/>
                  <wp:effectExtent l="19050" t="0" r="0" b="0"/>
                  <wp:docPr id="3" name="图片 316" descr="P10223-103418_co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6" descr="P10223-103418_co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2.</w:t>
            </w:r>
            <w:r>
              <w:rPr>
                <w:rFonts w:ascii="宋体" w:hAnsi="宋体" w:hint="eastAsia"/>
                <w:color w:val="000000"/>
              </w:rPr>
              <w:t>参照图</w:t>
            </w:r>
            <w:r>
              <w:rPr>
                <w:rFonts w:ascii="宋体" w:hAnsi="宋体" w:hint="eastAsia"/>
                <w:color w:val="000000"/>
              </w:rPr>
              <w:t>2</w:t>
            </w:r>
            <w:r>
              <w:rPr>
                <w:rFonts w:ascii="宋体" w:hAnsi="宋体" w:hint="eastAsia"/>
                <w:color w:val="000000"/>
              </w:rPr>
              <w:t>边</w:t>
            </w:r>
            <w:r>
              <w:rPr>
                <w:rFonts w:ascii="宋体" w:hAnsi="宋体" w:hint="eastAsia"/>
                <w:color w:val="000000"/>
              </w:rPr>
              <w:t xml:space="preserve"> </w:t>
            </w:r>
            <w:r>
              <w:rPr>
                <w:rFonts w:ascii="宋体" w:hAnsi="宋体" w:hint="eastAsia"/>
                <w:color w:val="000000"/>
              </w:rPr>
              <w:t>保洁不到位</w:t>
            </w:r>
            <w:r>
              <w:rPr>
                <w:rFonts w:ascii="宋体" w:hAnsi="宋体" w:hint="eastAsia"/>
                <w:color w:val="FF0000"/>
              </w:rPr>
              <w:t>（扣</w:t>
            </w:r>
            <w:r>
              <w:rPr>
                <w:rFonts w:ascii="宋体" w:hAnsi="宋体" w:hint="eastAsia"/>
                <w:color w:val="FF0000"/>
              </w:rPr>
              <w:t>1</w:t>
            </w:r>
            <w:r>
              <w:rPr>
                <w:rFonts w:ascii="宋体" w:hAnsi="宋体" w:hint="eastAsia"/>
                <w:color w:val="FF0000"/>
              </w:rPr>
              <w:t>分）</w:t>
            </w:r>
          </w:p>
        </w:tc>
        <w:tc>
          <w:tcPr>
            <w:tcW w:w="4507" w:type="dxa"/>
            <w:vAlign w:val="center"/>
          </w:tcPr>
          <w:p w:rsidR="00000000" w:rsidRDefault="000A0ACF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noProof/>
                <w:color w:val="000000"/>
              </w:rPr>
              <w:drawing>
                <wp:inline distT="0" distB="0" distL="0" distR="0">
                  <wp:extent cx="2705100" cy="2028825"/>
                  <wp:effectExtent l="19050" t="0" r="0" b="0"/>
                  <wp:docPr id="4" name="图片 317" descr="P10223-103421_co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7" descr="P10223-103421_co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参照图</w:t>
            </w:r>
            <w:r>
              <w:rPr>
                <w:rFonts w:ascii="宋体" w:hAnsi="宋体" w:hint="eastAsia"/>
                <w:color w:val="000000"/>
              </w:rPr>
              <w:t>2</w:t>
            </w:r>
          </w:p>
        </w:tc>
      </w:tr>
      <w:tr w:rsidR="00000000">
        <w:trPr>
          <w:trHeight w:val="3354"/>
          <w:jc w:val="center"/>
        </w:trPr>
        <w:tc>
          <w:tcPr>
            <w:tcW w:w="697" w:type="dxa"/>
            <w:vAlign w:val="center"/>
          </w:tcPr>
          <w:p w:rsidR="00000000" w:rsidRDefault="005A2619">
            <w:pPr>
              <w:jc w:val="center"/>
              <w:rPr>
                <w:rFonts w:ascii="宋体" w:hAnsi="宋体" w:hint="eastAsia"/>
                <w:b/>
                <w:color w:val="000000"/>
                <w:spacing w:val="-20"/>
                <w:sz w:val="32"/>
                <w:szCs w:val="32"/>
              </w:rPr>
            </w:pPr>
            <w:r>
              <w:rPr>
                <w:rFonts w:ascii="宋体" w:hAnsi="宋体" w:hint="eastAsia"/>
                <w:b/>
                <w:color w:val="000000"/>
                <w:spacing w:val="-20"/>
                <w:sz w:val="32"/>
                <w:szCs w:val="32"/>
              </w:rPr>
              <w:t>入海口</w:t>
            </w:r>
          </w:p>
        </w:tc>
        <w:tc>
          <w:tcPr>
            <w:tcW w:w="4506" w:type="dxa"/>
            <w:vAlign w:val="center"/>
          </w:tcPr>
          <w:p w:rsidR="00000000" w:rsidRDefault="000A0ACF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noProof/>
                <w:color w:val="000000"/>
              </w:rPr>
              <w:drawing>
                <wp:inline distT="0" distB="0" distL="0" distR="0">
                  <wp:extent cx="2705100" cy="2028825"/>
                  <wp:effectExtent l="19050" t="0" r="0" b="0"/>
                  <wp:docPr id="5" name="图片 318" descr="P10223-103514_co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8" descr="P10223-103514_co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3.</w:t>
            </w:r>
            <w:r>
              <w:rPr>
                <w:rFonts w:ascii="宋体" w:hAnsi="宋体" w:hint="eastAsia"/>
                <w:color w:val="000000"/>
              </w:rPr>
              <w:t>参照图</w:t>
            </w:r>
            <w:r>
              <w:rPr>
                <w:rFonts w:ascii="宋体" w:hAnsi="宋体" w:hint="eastAsia"/>
                <w:color w:val="000000"/>
              </w:rPr>
              <w:t>3</w:t>
            </w:r>
            <w:r>
              <w:rPr>
                <w:rFonts w:ascii="宋体" w:hAnsi="宋体" w:hint="eastAsia"/>
                <w:color w:val="000000"/>
              </w:rPr>
              <w:t>边</w:t>
            </w:r>
            <w:r>
              <w:rPr>
                <w:rFonts w:ascii="宋体" w:hAnsi="宋体" w:hint="eastAsia"/>
                <w:color w:val="000000"/>
              </w:rPr>
              <w:t xml:space="preserve"> </w:t>
            </w:r>
            <w:r>
              <w:rPr>
                <w:rFonts w:ascii="宋体" w:hAnsi="宋体" w:hint="eastAsia"/>
                <w:color w:val="000000"/>
              </w:rPr>
              <w:t>保洁不到位</w:t>
            </w:r>
            <w:r>
              <w:rPr>
                <w:rFonts w:ascii="宋体" w:hAnsi="宋体" w:hint="eastAsia"/>
                <w:color w:val="FF0000"/>
              </w:rPr>
              <w:t>（扣</w:t>
            </w:r>
            <w:r>
              <w:rPr>
                <w:rFonts w:ascii="宋体" w:hAnsi="宋体" w:hint="eastAsia"/>
                <w:color w:val="FF0000"/>
              </w:rPr>
              <w:t>1</w:t>
            </w:r>
            <w:r>
              <w:rPr>
                <w:rFonts w:ascii="宋体" w:hAnsi="宋体" w:hint="eastAsia"/>
                <w:color w:val="FF0000"/>
              </w:rPr>
              <w:t>分）</w:t>
            </w:r>
          </w:p>
        </w:tc>
        <w:tc>
          <w:tcPr>
            <w:tcW w:w="4507" w:type="dxa"/>
            <w:vAlign w:val="center"/>
          </w:tcPr>
          <w:p w:rsidR="00000000" w:rsidRDefault="000A0ACF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noProof/>
                <w:color w:val="000000"/>
              </w:rPr>
              <w:drawing>
                <wp:inline distT="0" distB="0" distL="0" distR="0">
                  <wp:extent cx="2705100" cy="2028825"/>
                  <wp:effectExtent l="19050" t="0" r="0" b="0"/>
                  <wp:docPr id="6" name="图片 319" descr="P10223-103516_co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9" descr="P10223-103516_co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参照图</w:t>
            </w:r>
            <w:r>
              <w:rPr>
                <w:rFonts w:ascii="宋体" w:hAnsi="宋体" w:hint="eastAsia"/>
                <w:color w:val="000000"/>
              </w:rPr>
              <w:t>3</w:t>
            </w:r>
          </w:p>
        </w:tc>
      </w:tr>
    </w:tbl>
    <w:p w:rsidR="00000000" w:rsidRDefault="005A2619">
      <w:pPr>
        <w:rPr>
          <w:rFonts w:hint="eastAsia"/>
          <w:color w:val="000000"/>
        </w:rPr>
      </w:pPr>
    </w:p>
    <w:p w:rsidR="00000000" w:rsidRDefault="005A2619">
      <w:pPr>
        <w:rPr>
          <w:rFonts w:hint="eastAsia"/>
          <w:color w:val="000000"/>
        </w:rPr>
      </w:pPr>
    </w:p>
    <w:tbl>
      <w:tblPr>
        <w:tblW w:w="971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7"/>
        <w:gridCol w:w="4506"/>
        <w:gridCol w:w="4507"/>
      </w:tblGrid>
      <w:tr w:rsidR="00000000">
        <w:trPr>
          <w:trHeight w:val="468"/>
          <w:jc w:val="center"/>
        </w:trPr>
        <w:tc>
          <w:tcPr>
            <w:tcW w:w="697" w:type="dxa"/>
            <w:vAlign w:val="center"/>
          </w:tcPr>
          <w:p w:rsidR="00000000" w:rsidRDefault="005A2619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lastRenderedPageBreak/>
              <w:t>村居</w:t>
            </w:r>
          </w:p>
          <w:p w:rsidR="00000000" w:rsidRDefault="005A2619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名称</w:t>
            </w:r>
          </w:p>
        </w:tc>
        <w:tc>
          <w:tcPr>
            <w:tcW w:w="9013" w:type="dxa"/>
            <w:gridSpan w:val="2"/>
            <w:vAlign w:val="center"/>
          </w:tcPr>
          <w:p w:rsidR="00000000" w:rsidRDefault="005A2619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暗访图</w:t>
            </w:r>
          </w:p>
        </w:tc>
      </w:tr>
      <w:tr w:rsidR="00000000">
        <w:trPr>
          <w:trHeight w:val="3899"/>
          <w:jc w:val="center"/>
        </w:trPr>
        <w:tc>
          <w:tcPr>
            <w:tcW w:w="697" w:type="dxa"/>
            <w:vAlign w:val="center"/>
          </w:tcPr>
          <w:p w:rsidR="00000000" w:rsidRDefault="005A2619">
            <w:pPr>
              <w:jc w:val="center"/>
              <w:rPr>
                <w:rFonts w:ascii="宋体" w:hAnsi="宋体"/>
                <w:b/>
                <w:color w:val="000000"/>
                <w:spacing w:val="-20"/>
                <w:sz w:val="32"/>
                <w:szCs w:val="32"/>
              </w:rPr>
            </w:pPr>
            <w:r>
              <w:rPr>
                <w:rFonts w:ascii="宋体" w:hAnsi="宋体" w:hint="eastAsia"/>
                <w:b/>
                <w:color w:val="000000"/>
                <w:spacing w:val="-20"/>
                <w:sz w:val="32"/>
                <w:szCs w:val="32"/>
              </w:rPr>
              <w:t>入海口</w:t>
            </w:r>
          </w:p>
        </w:tc>
        <w:tc>
          <w:tcPr>
            <w:tcW w:w="4506" w:type="dxa"/>
            <w:vAlign w:val="center"/>
          </w:tcPr>
          <w:p w:rsidR="00000000" w:rsidRDefault="000A0ACF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noProof/>
                <w:color w:val="000000"/>
              </w:rPr>
              <w:drawing>
                <wp:inline distT="0" distB="0" distL="0" distR="0">
                  <wp:extent cx="2705100" cy="2028825"/>
                  <wp:effectExtent l="19050" t="0" r="0" b="0"/>
                  <wp:docPr id="7" name="图片 320" descr="P10223-103609_co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0" descr="P10223-103609_co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4.</w:t>
            </w:r>
            <w:r>
              <w:rPr>
                <w:rFonts w:ascii="宋体" w:hAnsi="宋体" w:hint="eastAsia"/>
                <w:color w:val="000000"/>
              </w:rPr>
              <w:t>参照图</w:t>
            </w:r>
            <w:r>
              <w:rPr>
                <w:rFonts w:ascii="宋体" w:hAnsi="宋体" w:hint="eastAsia"/>
                <w:color w:val="000000"/>
              </w:rPr>
              <w:t>4</w:t>
            </w:r>
            <w:r>
              <w:rPr>
                <w:rFonts w:ascii="宋体" w:hAnsi="宋体" w:hint="eastAsia"/>
                <w:color w:val="000000"/>
              </w:rPr>
              <w:t>边</w:t>
            </w:r>
            <w:r>
              <w:rPr>
                <w:rFonts w:ascii="宋体" w:hAnsi="宋体" w:hint="eastAsia"/>
                <w:color w:val="000000"/>
              </w:rPr>
              <w:t xml:space="preserve"> </w:t>
            </w:r>
            <w:r>
              <w:rPr>
                <w:rFonts w:ascii="宋体" w:hAnsi="宋体" w:hint="eastAsia"/>
                <w:color w:val="000000"/>
              </w:rPr>
              <w:t>保洁不到位</w:t>
            </w:r>
            <w:r>
              <w:rPr>
                <w:rFonts w:ascii="宋体" w:hAnsi="宋体" w:hint="eastAsia"/>
                <w:color w:val="FF0000"/>
              </w:rPr>
              <w:t>（扣</w:t>
            </w:r>
            <w:r>
              <w:rPr>
                <w:rFonts w:ascii="宋体" w:hAnsi="宋体" w:hint="eastAsia"/>
                <w:color w:val="FF0000"/>
              </w:rPr>
              <w:t>1</w:t>
            </w:r>
            <w:r>
              <w:rPr>
                <w:rFonts w:ascii="宋体" w:hAnsi="宋体" w:hint="eastAsia"/>
                <w:color w:val="FF0000"/>
              </w:rPr>
              <w:t>分）</w:t>
            </w:r>
          </w:p>
        </w:tc>
        <w:tc>
          <w:tcPr>
            <w:tcW w:w="4507" w:type="dxa"/>
            <w:vAlign w:val="center"/>
          </w:tcPr>
          <w:p w:rsidR="00000000" w:rsidRDefault="000A0ACF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noProof/>
                <w:color w:val="000000"/>
              </w:rPr>
              <w:drawing>
                <wp:inline distT="0" distB="0" distL="0" distR="0">
                  <wp:extent cx="2705100" cy="2028825"/>
                  <wp:effectExtent l="19050" t="0" r="0" b="0"/>
                  <wp:docPr id="8" name="图片 321" descr="P10223-103611_co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1" descr="P10223-103611_co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参照图</w:t>
            </w:r>
            <w:r>
              <w:rPr>
                <w:rFonts w:ascii="宋体" w:hAnsi="宋体" w:hint="eastAsia"/>
                <w:color w:val="000000"/>
              </w:rPr>
              <w:t>4</w:t>
            </w:r>
          </w:p>
        </w:tc>
      </w:tr>
      <w:tr w:rsidR="00000000">
        <w:trPr>
          <w:trHeight w:val="3899"/>
          <w:jc w:val="center"/>
        </w:trPr>
        <w:tc>
          <w:tcPr>
            <w:tcW w:w="697" w:type="dxa"/>
            <w:vAlign w:val="center"/>
          </w:tcPr>
          <w:p w:rsidR="00000000" w:rsidRDefault="005A2619">
            <w:pPr>
              <w:jc w:val="center"/>
              <w:rPr>
                <w:rFonts w:ascii="宋体" w:hAnsi="宋体" w:hint="eastAsia"/>
                <w:b/>
                <w:color w:val="000000"/>
                <w:spacing w:val="-20"/>
                <w:sz w:val="32"/>
                <w:szCs w:val="32"/>
              </w:rPr>
            </w:pPr>
            <w:r>
              <w:rPr>
                <w:rFonts w:ascii="宋体" w:hAnsi="宋体" w:hint="eastAsia"/>
                <w:b/>
                <w:color w:val="000000"/>
                <w:spacing w:val="-20"/>
                <w:sz w:val="32"/>
                <w:szCs w:val="32"/>
              </w:rPr>
              <w:t>入海口</w:t>
            </w:r>
          </w:p>
        </w:tc>
        <w:tc>
          <w:tcPr>
            <w:tcW w:w="4506" w:type="dxa"/>
            <w:vAlign w:val="center"/>
          </w:tcPr>
          <w:p w:rsidR="00000000" w:rsidRDefault="000A0ACF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noProof/>
                <w:color w:val="000000"/>
              </w:rPr>
              <w:drawing>
                <wp:inline distT="0" distB="0" distL="0" distR="0">
                  <wp:extent cx="2705100" cy="2028825"/>
                  <wp:effectExtent l="19050" t="0" r="0" b="0"/>
                  <wp:docPr id="9" name="图片 322" descr="P10223-103619_co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2" descr="P10223-103619_co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5.</w:t>
            </w:r>
            <w:r>
              <w:rPr>
                <w:rFonts w:ascii="宋体" w:hAnsi="宋体" w:hint="eastAsia"/>
                <w:color w:val="000000"/>
              </w:rPr>
              <w:t>参照图</w:t>
            </w:r>
            <w:r>
              <w:rPr>
                <w:rFonts w:ascii="宋体" w:hAnsi="宋体" w:hint="eastAsia"/>
                <w:color w:val="000000"/>
              </w:rPr>
              <w:t>5</w:t>
            </w:r>
            <w:r>
              <w:rPr>
                <w:rFonts w:ascii="宋体" w:hAnsi="宋体" w:hint="eastAsia"/>
                <w:color w:val="000000"/>
              </w:rPr>
              <w:t>边</w:t>
            </w:r>
            <w:r>
              <w:rPr>
                <w:rFonts w:ascii="宋体" w:hAnsi="宋体" w:hint="eastAsia"/>
                <w:color w:val="000000"/>
              </w:rPr>
              <w:t xml:space="preserve"> </w:t>
            </w:r>
            <w:r>
              <w:rPr>
                <w:rFonts w:ascii="宋体" w:hAnsi="宋体" w:hint="eastAsia"/>
                <w:color w:val="000000"/>
              </w:rPr>
              <w:t>保洁不到位</w:t>
            </w:r>
            <w:r>
              <w:rPr>
                <w:rFonts w:ascii="宋体" w:hAnsi="宋体" w:hint="eastAsia"/>
                <w:color w:val="FF0000"/>
              </w:rPr>
              <w:t>（扣</w:t>
            </w:r>
            <w:r>
              <w:rPr>
                <w:rFonts w:ascii="宋体" w:hAnsi="宋体" w:hint="eastAsia"/>
                <w:color w:val="FF0000"/>
              </w:rPr>
              <w:t>1</w:t>
            </w:r>
            <w:r>
              <w:rPr>
                <w:rFonts w:ascii="宋体" w:hAnsi="宋体" w:hint="eastAsia"/>
                <w:color w:val="FF0000"/>
              </w:rPr>
              <w:t>分）</w:t>
            </w:r>
          </w:p>
        </w:tc>
        <w:tc>
          <w:tcPr>
            <w:tcW w:w="4507" w:type="dxa"/>
            <w:vAlign w:val="center"/>
          </w:tcPr>
          <w:p w:rsidR="00000000" w:rsidRDefault="000A0ACF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noProof/>
                <w:color w:val="000000"/>
              </w:rPr>
              <w:drawing>
                <wp:inline distT="0" distB="0" distL="0" distR="0">
                  <wp:extent cx="2705100" cy="2028825"/>
                  <wp:effectExtent l="19050" t="0" r="0" b="0"/>
                  <wp:docPr id="10" name="图片 323" descr="P10223-103621_co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3" descr="P10223-103621_co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参照图</w:t>
            </w:r>
            <w:r>
              <w:rPr>
                <w:rFonts w:ascii="宋体" w:hAnsi="宋体" w:hint="eastAsia"/>
                <w:color w:val="000000"/>
              </w:rPr>
              <w:t>5</w:t>
            </w:r>
          </w:p>
        </w:tc>
      </w:tr>
      <w:tr w:rsidR="00000000">
        <w:trPr>
          <w:trHeight w:val="3911"/>
          <w:jc w:val="center"/>
        </w:trPr>
        <w:tc>
          <w:tcPr>
            <w:tcW w:w="697" w:type="dxa"/>
            <w:vAlign w:val="center"/>
          </w:tcPr>
          <w:p w:rsidR="00000000" w:rsidRDefault="005A2619">
            <w:pPr>
              <w:jc w:val="center"/>
              <w:rPr>
                <w:rFonts w:ascii="宋体" w:hAnsi="宋体" w:hint="eastAsia"/>
                <w:b/>
                <w:color w:val="000000"/>
                <w:spacing w:val="-20"/>
                <w:sz w:val="32"/>
                <w:szCs w:val="32"/>
              </w:rPr>
            </w:pPr>
            <w:r>
              <w:rPr>
                <w:rFonts w:ascii="宋体" w:hAnsi="宋体" w:hint="eastAsia"/>
                <w:b/>
                <w:color w:val="000000"/>
                <w:spacing w:val="-20"/>
                <w:sz w:val="32"/>
                <w:szCs w:val="32"/>
              </w:rPr>
              <w:t>入海口</w:t>
            </w:r>
          </w:p>
        </w:tc>
        <w:tc>
          <w:tcPr>
            <w:tcW w:w="4506" w:type="dxa"/>
            <w:vAlign w:val="center"/>
          </w:tcPr>
          <w:p w:rsidR="00000000" w:rsidRDefault="000A0ACF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noProof/>
                <w:color w:val="000000"/>
              </w:rPr>
              <w:drawing>
                <wp:inline distT="0" distB="0" distL="0" distR="0">
                  <wp:extent cx="2705100" cy="2028825"/>
                  <wp:effectExtent l="19050" t="0" r="0" b="0"/>
                  <wp:docPr id="11" name="图片 324" descr="P10223-103704_co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4" descr="P10223-103704_co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6.</w:t>
            </w:r>
            <w:r>
              <w:rPr>
                <w:rFonts w:ascii="宋体" w:hAnsi="宋体" w:hint="eastAsia"/>
                <w:color w:val="000000"/>
              </w:rPr>
              <w:t>参照图</w:t>
            </w:r>
            <w:r>
              <w:rPr>
                <w:rFonts w:ascii="宋体" w:hAnsi="宋体" w:hint="eastAsia"/>
                <w:color w:val="000000"/>
              </w:rPr>
              <w:t>6</w:t>
            </w:r>
            <w:r>
              <w:rPr>
                <w:rFonts w:ascii="宋体" w:hAnsi="宋体" w:hint="eastAsia"/>
                <w:color w:val="000000"/>
              </w:rPr>
              <w:t>边</w:t>
            </w:r>
            <w:r>
              <w:rPr>
                <w:rFonts w:ascii="宋体" w:hAnsi="宋体" w:hint="eastAsia"/>
                <w:color w:val="000000"/>
              </w:rPr>
              <w:t xml:space="preserve"> </w:t>
            </w:r>
            <w:r>
              <w:rPr>
                <w:rFonts w:ascii="宋体" w:hAnsi="宋体" w:hint="eastAsia"/>
                <w:color w:val="000000"/>
              </w:rPr>
              <w:t>保洁不到位</w:t>
            </w:r>
            <w:r>
              <w:rPr>
                <w:rFonts w:ascii="宋体" w:hAnsi="宋体" w:hint="eastAsia"/>
                <w:color w:val="FF0000"/>
              </w:rPr>
              <w:t>（扣</w:t>
            </w:r>
            <w:r>
              <w:rPr>
                <w:rFonts w:ascii="宋体" w:hAnsi="宋体" w:hint="eastAsia"/>
                <w:color w:val="FF0000"/>
              </w:rPr>
              <w:t>1</w:t>
            </w:r>
            <w:r>
              <w:rPr>
                <w:rFonts w:ascii="宋体" w:hAnsi="宋体" w:hint="eastAsia"/>
                <w:color w:val="FF0000"/>
              </w:rPr>
              <w:t>分）</w:t>
            </w:r>
          </w:p>
        </w:tc>
        <w:tc>
          <w:tcPr>
            <w:tcW w:w="4507" w:type="dxa"/>
            <w:vAlign w:val="center"/>
          </w:tcPr>
          <w:p w:rsidR="00000000" w:rsidRDefault="000A0ACF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noProof/>
                <w:color w:val="000000"/>
              </w:rPr>
              <w:drawing>
                <wp:inline distT="0" distB="0" distL="0" distR="0">
                  <wp:extent cx="2705100" cy="2028825"/>
                  <wp:effectExtent l="19050" t="0" r="0" b="0"/>
                  <wp:docPr id="12" name="图片 325" descr="P10223-103706_co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5" descr="P10223-103706_co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参照图</w:t>
            </w:r>
            <w:r>
              <w:rPr>
                <w:rFonts w:ascii="宋体" w:hAnsi="宋体" w:hint="eastAsia"/>
                <w:color w:val="000000"/>
              </w:rPr>
              <w:t>6</w:t>
            </w:r>
          </w:p>
        </w:tc>
      </w:tr>
    </w:tbl>
    <w:p w:rsidR="00000000" w:rsidRDefault="005A2619">
      <w:pPr>
        <w:tabs>
          <w:tab w:val="left" w:pos="3544"/>
        </w:tabs>
        <w:spacing w:line="560" w:lineRule="exact"/>
        <w:rPr>
          <w:rFonts w:hint="eastAsia"/>
          <w:b/>
          <w:spacing w:val="-20"/>
          <w:sz w:val="32"/>
          <w:szCs w:val="32"/>
        </w:rPr>
      </w:pPr>
    </w:p>
    <w:p w:rsidR="00000000" w:rsidRDefault="005A2619">
      <w:pPr>
        <w:tabs>
          <w:tab w:val="left" w:pos="3544"/>
        </w:tabs>
        <w:spacing w:line="560" w:lineRule="exact"/>
        <w:rPr>
          <w:rFonts w:hint="eastAsia"/>
          <w:b/>
          <w:spacing w:val="-20"/>
          <w:sz w:val="32"/>
          <w:szCs w:val="32"/>
        </w:rPr>
      </w:pPr>
    </w:p>
    <w:p w:rsidR="00000000" w:rsidRDefault="005A2619">
      <w:pPr>
        <w:tabs>
          <w:tab w:val="left" w:pos="3544"/>
        </w:tabs>
        <w:spacing w:line="560" w:lineRule="exact"/>
        <w:rPr>
          <w:rFonts w:hint="eastAsia"/>
          <w:b/>
          <w:spacing w:val="-20"/>
          <w:sz w:val="32"/>
          <w:szCs w:val="32"/>
        </w:rPr>
      </w:pPr>
    </w:p>
    <w:p w:rsidR="00000000" w:rsidRDefault="005A2619">
      <w:pPr>
        <w:tabs>
          <w:tab w:val="left" w:pos="3544"/>
        </w:tabs>
        <w:spacing w:line="560" w:lineRule="exact"/>
        <w:jc w:val="center"/>
        <w:rPr>
          <w:rFonts w:hint="eastAsia"/>
          <w:b/>
          <w:spacing w:val="-20"/>
          <w:sz w:val="32"/>
          <w:szCs w:val="32"/>
        </w:rPr>
      </w:pPr>
    </w:p>
    <w:p w:rsidR="00000000" w:rsidRDefault="005A2619">
      <w:pPr>
        <w:tabs>
          <w:tab w:val="left" w:pos="3544"/>
        </w:tabs>
        <w:spacing w:line="560" w:lineRule="exact"/>
        <w:jc w:val="center"/>
        <w:rPr>
          <w:rFonts w:hint="eastAsia"/>
          <w:b/>
          <w:spacing w:val="-20"/>
          <w:sz w:val="32"/>
          <w:szCs w:val="32"/>
        </w:rPr>
      </w:pPr>
      <w:r>
        <w:rPr>
          <w:rFonts w:ascii="仿宋_GB2312" w:eastAsia="仿宋_GB2312" w:hint="eastAsia"/>
          <w:b/>
          <w:spacing w:val="-20"/>
          <w:sz w:val="44"/>
          <w:szCs w:val="44"/>
        </w:rPr>
        <w:t>石井镇海岸带环境卫生暗访考评情况</w:t>
      </w:r>
      <w:r>
        <w:rPr>
          <w:b/>
          <w:spacing w:val="-20"/>
          <w:sz w:val="32"/>
          <w:szCs w:val="32"/>
        </w:rPr>
        <w:pict>
          <v:shape id="文本框 32" o:spid="_x0000_s1056" type="#_x0000_t202" style="position:absolute;left:0;text-align:left;margin-left:-17.65pt;margin-top:-43.4pt;width:59.75pt;height:37.1pt;z-index:251658240;mso-position-horizontal-relative:text;mso-position-vertical-relative:text;mso-width-relative:margin;mso-height-relative:margin" strokecolor="white">
            <v:textbox>
              <w:txbxContent>
                <w:p w:rsidR="00000000" w:rsidRDefault="005A2619">
                  <w:pPr>
                    <w:rPr>
                      <w:rFonts w:ascii="黑体" w:eastAsia="黑体" w:hAnsi="黑体" w:hint="eastAsia"/>
                      <w:sz w:val="32"/>
                      <w:szCs w:val="32"/>
                    </w:rPr>
                  </w:pPr>
                  <w:r>
                    <w:rPr>
                      <w:rFonts w:ascii="黑体" w:eastAsia="黑体" w:hAnsi="黑体" w:hint="eastAsia"/>
                      <w:sz w:val="32"/>
                      <w:szCs w:val="32"/>
                    </w:rPr>
                    <w:t>附件</w:t>
                  </w:r>
                  <w:r>
                    <w:rPr>
                      <w:rFonts w:ascii="黑体" w:eastAsia="黑体" w:hAnsi="黑体" w:hint="eastAsia"/>
                      <w:sz w:val="32"/>
                      <w:szCs w:val="32"/>
                    </w:rPr>
                    <w:t>2</w:t>
                  </w:r>
                </w:p>
                <w:p w:rsidR="00000000" w:rsidRDefault="005A2619"/>
              </w:txbxContent>
            </v:textbox>
          </v:shape>
        </w:pict>
      </w:r>
    </w:p>
    <w:p w:rsidR="00000000" w:rsidRDefault="005A2619">
      <w:pPr>
        <w:spacing w:line="480" w:lineRule="auto"/>
        <w:ind w:left="210" w:right="210"/>
        <w:jc w:val="center"/>
        <w:rPr>
          <w:rFonts w:ascii="宋体" w:hAnsi="宋体" w:hint="eastAsia"/>
          <w:b/>
          <w:sz w:val="32"/>
          <w:szCs w:val="32"/>
        </w:rPr>
      </w:pPr>
      <w:r>
        <w:rPr>
          <w:rFonts w:ascii="仿宋_GB2312" w:eastAsia="仿宋_GB2312" w:hint="eastAsia"/>
          <w:b/>
          <w:spacing w:val="-20"/>
          <w:sz w:val="32"/>
          <w:szCs w:val="32"/>
        </w:rPr>
        <w:t>（淗江村至奎霞村）</w:t>
      </w:r>
    </w:p>
    <w:p w:rsidR="00000000" w:rsidRDefault="005A2619">
      <w:pPr>
        <w:tabs>
          <w:tab w:val="left" w:pos="3544"/>
        </w:tabs>
        <w:spacing w:line="480" w:lineRule="auto"/>
        <w:jc w:val="center"/>
        <w:rPr>
          <w:rFonts w:ascii="宋体" w:hAnsi="宋体" w:hint="eastAsia"/>
          <w:color w:val="FF0000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 xml:space="preserve">   202</w:t>
      </w:r>
      <w:r>
        <w:rPr>
          <w:rFonts w:ascii="宋体" w:hAnsi="宋体" w:hint="eastAsia"/>
          <w:sz w:val="30"/>
          <w:szCs w:val="30"/>
        </w:rPr>
        <w:t>1</w:t>
      </w:r>
      <w:r>
        <w:rPr>
          <w:rFonts w:ascii="宋体" w:hAnsi="宋体" w:hint="eastAsia"/>
          <w:sz w:val="30"/>
          <w:szCs w:val="30"/>
        </w:rPr>
        <w:t>年</w:t>
      </w:r>
      <w:r>
        <w:rPr>
          <w:rFonts w:ascii="宋体" w:hAnsi="宋体" w:hint="eastAsia"/>
          <w:sz w:val="30"/>
          <w:szCs w:val="30"/>
        </w:rPr>
        <w:t>2</w:t>
      </w:r>
      <w:r>
        <w:rPr>
          <w:rFonts w:ascii="宋体" w:hAnsi="宋体" w:hint="eastAsia"/>
          <w:sz w:val="30"/>
          <w:szCs w:val="30"/>
        </w:rPr>
        <w:t>月</w:t>
      </w:r>
      <w:r>
        <w:rPr>
          <w:rFonts w:ascii="宋体" w:hAnsi="宋体" w:hint="eastAsia"/>
          <w:sz w:val="30"/>
          <w:szCs w:val="30"/>
        </w:rPr>
        <w:t>24</w:t>
      </w:r>
      <w:r>
        <w:rPr>
          <w:rFonts w:ascii="宋体" w:hAnsi="宋体" w:hint="eastAsia"/>
          <w:sz w:val="30"/>
          <w:szCs w:val="30"/>
        </w:rPr>
        <w:t>日</w:t>
      </w:r>
      <w:r>
        <w:rPr>
          <w:rFonts w:ascii="宋体" w:hAnsi="宋体" w:hint="eastAsia"/>
          <w:sz w:val="30"/>
          <w:szCs w:val="30"/>
        </w:rPr>
        <w:t xml:space="preserve">      </w:t>
      </w:r>
      <w:r>
        <w:rPr>
          <w:rFonts w:ascii="宋体" w:hAnsi="宋体" w:hint="eastAsia"/>
          <w:sz w:val="30"/>
          <w:szCs w:val="30"/>
        </w:rPr>
        <w:t>分数：</w:t>
      </w:r>
      <w:r>
        <w:rPr>
          <w:rFonts w:ascii="宋体" w:hAnsi="宋体" w:hint="eastAsia"/>
          <w:color w:val="FF0000"/>
          <w:sz w:val="30"/>
          <w:szCs w:val="30"/>
        </w:rPr>
        <w:t>95</w:t>
      </w:r>
      <w:r>
        <w:rPr>
          <w:rFonts w:ascii="宋体" w:hAnsi="宋体" w:hint="eastAsia"/>
          <w:color w:val="FF0000"/>
          <w:sz w:val="30"/>
          <w:szCs w:val="30"/>
        </w:rPr>
        <w:t>分</w:t>
      </w:r>
    </w:p>
    <w:tbl>
      <w:tblPr>
        <w:tblW w:w="0" w:type="auto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7"/>
        <w:gridCol w:w="4506"/>
        <w:gridCol w:w="4507"/>
      </w:tblGrid>
      <w:tr w:rsidR="00000000">
        <w:trPr>
          <w:trHeight w:val="468"/>
          <w:jc w:val="center"/>
        </w:trPr>
        <w:tc>
          <w:tcPr>
            <w:tcW w:w="697" w:type="dxa"/>
            <w:vAlign w:val="center"/>
          </w:tcPr>
          <w:p w:rsidR="00000000" w:rsidRDefault="005A2619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村居</w:t>
            </w:r>
          </w:p>
          <w:p w:rsidR="00000000" w:rsidRDefault="005A2619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名称</w:t>
            </w:r>
          </w:p>
        </w:tc>
        <w:tc>
          <w:tcPr>
            <w:tcW w:w="9013" w:type="dxa"/>
            <w:gridSpan w:val="2"/>
            <w:vAlign w:val="center"/>
          </w:tcPr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暗访图</w:t>
            </w:r>
          </w:p>
        </w:tc>
      </w:tr>
      <w:tr w:rsidR="00000000">
        <w:trPr>
          <w:trHeight w:val="3899"/>
          <w:jc w:val="center"/>
        </w:trPr>
        <w:tc>
          <w:tcPr>
            <w:tcW w:w="697" w:type="dxa"/>
            <w:vAlign w:val="center"/>
          </w:tcPr>
          <w:p w:rsidR="00000000" w:rsidRDefault="005A2619">
            <w:pPr>
              <w:jc w:val="center"/>
              <w:rPr>
                <w:rFonts w:ascii="宋体" w:hAnsi="宋体"/>
                <w:b/>
                <w:color w:val="000000"/>
                <w:spacing w:val="-20"/>
                <w:sz w:val="32"/>
                <w:szCs w:val="32"/>
              </w:rPr>
            </w:pPr>
            <w:r>
              <w:rPr>
                <w:rFonts w:ascii="宋体" w:hAnsi="宋体"/>
                <w:b/>
                <w:color w:val="000000"/>
                <w:spacing w:val="-20"/>
                <w:sz w:val="32"/>
                <w:szCs w:val="32"/>
              </w:rPr>
              <w:t>淗江码头</w:t>
            </w:r>
          </w:p>
        </w:tc>
        <w:tc>
          <w:tcPr>
            <w:tcW w:w="4506" w:type="dxa"/>
            <w:vAlign w:val="center"/>
          </w:tcPr>
          <w:p w:rsidR="00000000" w:rsidRDefault="000A0ACF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noProof/>
                <w:color w:val="000000"/>
              </w:rPr>
              <w:drawing>
                <wp:inline distT="0" distB="0" distL="0" distR="0">
                  <wp:extent cx="2705100" cy="2028825"/>
                  <wp:effectExtent l="19050" t="0" r="0" b="0"/>
                  <wp:docPr id="13" name="图片 326" descr="P10224-091550_co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6" descr="P10224-091550_co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1.</w:t>
            </w:r>
            <w:r>
              <w:rPr>
                <w:rFonts w:ascii="宋体" w:hAnsi="宋体" w:hint="eastAsia"/>
                <w:color w:val="000000"/>
              </w:rPr>
              <w:t>参照图</w:t>
            </w:r>
            <w:r>
              <w:rPr>
                <w:rFonts w:ascii="宋体" w:hAnsi="宋体" w:hint="eastAsia"/>
                <w:color w:val="000000"/>
              </w:rPr>
              <w:t>1</w:t>
            </w:r>
            <w:r>
              <w:rPr>
                <w:rFonts w:ascii="宋体" w:hAnsi="宋体" w:hint="eastAsia"/>
                <w:color w:val="000000"/>
              </w:rPr>
              <w:t>边</w:t>
            </w:r>
            <w:r>
              <w:rPr>
                <w:rFonts w:ascii="宋体" w:hAnsi="宋体" w:hint="eastAsia"/>
                <w:color w:val="000000"/>
              </w:rPr>
              <w:t xml:space="preserve"> </w:t>
            </w:r>
            <w:r>
              <w:rPr>
                <w:rFonts w:ascii="宋体" w:hAnsi="宋体" w:hint="eastAsia"/>
                <w:color w:val="000000"/>
              </w:rPr>
              <w:t>保洁不到位</w:t>
            </w:r>
            <w:r>
              <w:rPr>
                <w:rFonts w:ascii="宋体" w:hAnsi="宋体" w:hint="eastAsia"/>
                <w:color w:val="FF0000"/>
              </w:rPr>
              <w:t>（扣</w:t>
            </w:r>
            <w:r>
              <w:rPr>
                <w:rFonts w:ascii="宋体" w:hAnsi="宋体" w:hint="eastAsia"/>
                <w:color w:val="FF0000"/>
              </w:rPr>
              <w:t>1</w:t>
            </w:r>
            <w:r>
              <w:rPr>
                <w:rFonts w:ascii="宋体" w:hAnsi="宋体" w:hint="eastAsia"/>
                <w:color w:val="FF0000"/>
              </w:rPr>
              <w:t>分）</w:t>
            </w:r>
          </w:p>
        </w:tc>
        <w:tc>
          <w:tcPr>
            <w:tcW w:w="4507" w:type="dxa"/>
            <w:vAlign w:val="center"/>
          </w:tcPr>
          <w:p w:rsidR="00000000" w:rsidRDefault="000A0ACF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noProof/>
                <w:color w:val="000000"/>
              </w:rPr>
              <w:drawing>
                <wp:inline distT="0" distB="0" distL="0" distR="0">
                  <wp:extent cx="2705100" cy="2028825"/>
                  <wp:effectExtent l="19050" t="0" r="0" b="0"/>
                  <wp:docPr id="14" name="图片 327" descr="P10224-091559_co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7" descr="P10224-091559_co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参照图</w:t>
            </w:r>
            <w:r>
              <w:rPr>
                <w:rFonts w:ascii="宋体" w:hAnsi="宋体" w:hint="eastAsia"/>
                <w:color w:val="000000"/>
              </w:rPr>
              <w:t>1</w:t>
            </w:r>
          </w:p>
        </w:tc>
      </w:tr>
      <w:tr w:rsidR="00000000">
        <w:trPr>
          <w:trHeight w:val="3899"/>
          <w:jc w:val="center"/>
        </w:trPr>
        <w:tc>
          <w:tcPr>
            <w:tcW w:w="697" w:type="dxa"/>
            <w:vAlign w:val="center"/>
          </w:tcPr>
          <w:p w:rsidR="00000000" w:rsidRDefault="005A2619">
            <w:pPr>
              <w:jc w:val="center"/>
              <w:rPr>
                <w:rFonts w:ascii="宋体" w:hAnsi="宋体" w:hint="eastAsia"/>
                <w:b/>
                <w:color w:val="000000"/>
                <w:spacing w:val="-20"/>
                <w:sz w:val="32"/>
                <w:szCs w:val="32"/>
              </w:rPr>
            </w:pPr>
            <w:r>
              <w:rPr>
                <w:rFonts w:ascii="宋体" w:hAnsi="宋体"/>
                <w:b/>
                <w:color w:val="000000"/>
                <w:spacing w:val="-20"/>
                <w:sz w:val="32"/>
                <w:szCs w:val="32"/>
              </w:rPr>
              <w:t>淗江码头</w:t>
            </w:r>
          </w:p>
        </w:tc>
        <w:tc>
          <w:tcPr>
            <w:tcW w:w="4506" w:type="dxa"/>
            <w:vAlign w:val="center"/>
          </w:tcPr>
          <w:p w:rsidR="00000000" w:rsidRDefault="000A0ACF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noProof/>
                <w:color w:val="000000"/>
              </w:rPr>
              <w:drawing>
                <wp:inline distT="0" distB="0" distL="0" distR="0">
                  <wp:extent cx="2705100" cy="2028825"/>
                  <wp:effectExtent l="19050" t="0" r="0" b="0"/>
                  <wp:docPr id="15" name="图片 328" descr="P10224-091847_co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8" descr="P10224-091847_co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2.</w:t>
            </w:r>
            <w:r>
              <w:rPr>
                <w:rFonts w:ascii="宋体" w:hAnsi="宋体" w:hint="eastAsia"/>
                <w:color w:val="000000"/>
              </w:rPr>
              <w:t>参照图</w:t>
            </w:r>
            <w:r>
              <w:rPr>
                <w:rFonts w:ascii="宋体" w:hAnsi="宋体" w:hint="eastAsia"/>
                <w:color w:val="000000"/>
              </w:rPr>
              <w:t>2</w:t>
            </w:r>
            <w:r>
              <w:rPr>
                <w:rFonts w:ascii="宋体" w:hAnsi="宋体" w:hint="eastAsia"/>
                <w:color w:val="000000"/>
              </w:rPr>
              <w:t>边</w:t>
            </w:r>
            <w:r>
              <w:rPr>
                <w:rFonts w:ascii="宋体" w:hAnsi="宋体" w:hint="eastAsia"/>
                <w:color w:val="000000"/>
              </w:rPr>
              <w:t xml:space="preserve"> </w:t>
            </w:r>
            <w:r>
              <w:rPr>
                <w:rFonts w:ascii="宋体" w:hAnsi="宋体" w:hint="eastAsia"/>
                <w:color w:val="000000"/>
              </w:rPr>
              <w:t>保洁不到位</w:t>
            </w:r>
            <w:r>
              <w:rPr>
                <w:rFonts w:ascii="宋体" w:hAnsi="宋体" w:hint="eastAsia"/>
                <w:color w:val="FF0000"/>
              </w:rPr>
              <w:t>（扣</w:t>
            </w:r>
            <w:r>
              <w:rPr>
                <w:rFonts w:ascii="宋体" w:hAnsi="宋体" w:hint="eastAsia"/>
                <w:color w:val="FF0000"/>
              </w:rPr>
              <w:t>1</w:t>
            </w:r>
            <w:r>
              <w:rPr>
                <w:rFonts w:ascii="宋体" w:hAnsi="宋体" w:hint="eastAsia"/>
                <w:color w:val="FF0000"/>
              </w:rPr>
              <w:t>分）</w:t>
            </w:r>
          </w:p>
        </w:tc>
        <w:tc>
          <w:tcPr>
            <w:tcW w:w="4507" w:type="dxa"/>
            <w:vAlign w:val="center"/>
          </w:tcPr>
          <w:p w:rsidR="00000000" w:rsidRDefault="000A0ACF">
            <w:pPr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noProof/>
                <w:color w:val="000000"/>
              </w:rPr>
              <w:drawing>
                <wp:inline distT="0" distB="0" distL="0" distR="0">
                  <wp:extent cx="2705100" cy="2028825"/>
                  <wp:effectExtent l="19050" t="0" r="0" b="0"/>
                  <wp:docPr id="16" name="图片 329" descr="P10224-091852_co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9" descr="P10224-091852_co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参照图</w:t>
            </w:r>
            <w:r>
              <w:rPr>
                <w:rFonts w:ascii="宋体" w:hAnsi="宋体" w:hint="eastAsia"/>
                <w:color w:val="000000"/>
              </w:rPr>
              <w:t>2</w:t>
            </w:r>
          </w:p>
        </w:tc>
      </w:tr>
      <w:tr w:rsidR="00000000">
        <w:trPr>
          <w:trHeight w:val="3911"/>
          <w:jc w:val="center"/>
        </w:trPr>
        <w:tc>
          <w:tcPr>
            <w:tcW w:w="697" w:type="dxa"/>
            <w:vAlign w:val="center"/>
          </w:tcPr>
          <w:p w:rsidR="00000000" w:rsidRDefault="005A2619">
            <w:pPr>
              <w:jc w:val="center"/>
              <w:rPr>
                <w:rFonts w:ascii="宋体" w:hAnsi="宋体" w:hint="eastAsia"/>
                <w:b/>
                <w:color w:val="000000"/>
                <w:spacing w:val="-20"/>
                <w:sz w:val="32"/>
                <w:szCs w:val="32"/>
              </w:rPr>
            </w:pPr>
            <w:r>
              <w:rPr>
                <w:rFonts w:ascii="宋体" w:hAnsi="宋体" w:hint="eastAsia"/>
                <w:b/>
                <w:color w:val="000000"/>
                <w:spacing w:val="-20"/>
                <w:sz w:val="32"/>
                <w:szCs w:val="32"/>
              </w:rPr>
              <w:lastRenderedPageBreak/>
              <w:t>青年闸</w:t>
            </w:r>
          </w:p>
        </w:tc>
        <w:tc>
          <w:tcPr>
            <w:tcW w:w="4506" w:type="dxa"/>
            <w:vAlign w:val="center"/>
          </w:tcPr>
          <w:p w:rsidR="00000000" w:rsidRDefault="000A0ACF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noProof/>
                <w:color w:val="000000"/>
              </w:rPr>
              <w:drawing>
                <wp:inline distT="0" distB="0" distL="0" distR="0">
                  <wp:extent cx="2705100" cy="2028825"/>
                  <wp:effectExtent l="19050" t="0" r="0" b="0"/>
                  <wp:docPr id="17" name="图片 330" descr="P10224-092712_co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0" descr="P10224-092712_co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3.</w:t>
            </w:r>
            <w:r>
              <w:rPr>
                <w:rFonts w:ascii="宋体" w:hAnsi="宋体" w:hint="eastAsia"/>
                <w:color w:val="000000"/>
              </w:rPr>
              <w:t>参照图</w:t>
            </w:r>
            <w:r>
              <w:rPr>
                <w:rFonts w:ascii="宋体" w:hAnsi="宋体" w:hint="eastAsia"/>
                <w:color w:val="000000"/>
              </w:rPr>
              <w:t>3</w:t>
            </w:r>
            <w:r>
              <w:rPr>
                <w:rFonts w:ascii="宋体" w:hAnsi="宋体" w:hint="eastAsia"/>
                <w:color w:val="000000"/>
              </w:rPr>
              <w:t>两侧（</w:t>
            </w:r>
            <w:r>
              <w:rPr>
                <w:rFonts w:ascii="宋体" w:hAnsi="宋体" w:hint="eastAsia"/>
                <w:color w:val="000000"/>
              </w:rPr>
              <w:t>1</w:t>
            </w:r>
            <w:r>
              <w:rPr>
                <w:rFonts w:ascii="宋体" w:hAnsi="宋体" w:hint="eastAsia"/>
                <w:color w:val="000000"/>
              </w:rPr>
              <w:t>）</w:t>
            </w:r>
            <w:r>
              <w:rPr>
                <w:rFonts w:ascii="宋体" w:hAnsi="宋体" w:hint="eastAsia"/>
                <w:color w:val="000000"/>
              </w:rPr>
              <w:t xml:space="preserve"> </w:t>
            </w:r>
            <w:r>
              <w:rPr>
                <w:rFonts w:ascii="宋体" w:hAnsi="宋体" w:hint="eastAsia"/>
                <w:color w:val="000000"/>
              </w:rPr>
              <w:t>卫生死角</w:t>
            </w:r>
            <w:r>
              <w:rPr>
                <w:rFonts w:ascii="宋体" w:hAnsi="宋体" w:hint="eastAsia"/>
                <w:color w:val="FF0000"/>
              </w:rPr>
              <w:t>（扣</w:t>
            </w:r>
            <w:r>
              <w:rPr>
                <w:rFonts w:ascii="宋体" w:hAnsi="宋体" w:hint="eastAsia"/>
                <w:color w:val="FF0000"/>
              </w:rPr>
              <w:t>3</w:t>
            </w:r>
            <w:r>
              <w:rPr>
                <w:rFonts w:ascii="宋体" w:hAnsi="宋体" w:hint="eastAsia"/>
                <w:color w:val="FF0000"/>
              </w:rPr>
              <w:t>分）</w:t>
            </w:r>
          </w:p>
        </w:tc>
        <w:tc>
          <w:tcPr>
            <w:tcW w:w="4507" w:type="dxa"/>
            <w:vAlign w:val="center"/>
          </w:tcPr>
          <w:p w:rsidR="00000000" w:rsidRDefault="000A0ACF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noProof/>
                <w:color w:val="000000"/>
              </w:rPr>
              <w:drawing>
                <wp:inline distT="0" distB="0" distL="0" distR="0">
                  <wp:extent cx="2705100" cy="2028825"/>
                  <wp:effectExtent l="19050" t="0" r="0" b="0"/>
                  <wp:docPr id="18" name="图片 331" descr="P10224-092723_co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1" descr="P10224-092723_co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参照图</w:t>
            </w:r>
            <w:r>
              <w:rPr>
                <w:rFonts w:ascii="宋体" w:hAnsi="宋体" w:hint="eastAsia"/>
                <w:color w:val="000000"/>
              </w:rPr>
              <w:t>3</w:t>
            </w:r>
          </w:p>
        </w:tc>
      </w:tr>
    </w:tbl>
    <w:p w:rsidR="00000000" w:rsidRDefault="005A2619">
      <w:pPr>
        <w:rPr>
          <w:rFonts w:hint="eastAsia"/>
          <w:color w:val="000000"/>
        </w:rPr>
      </w:pPr>
    </w:p>
    <w:p w:rsidR="00000000" w:rsidRDefault="005A2619">
      <w:pPr>
        <w:rPr>
          <w:rFonts w:hint="eastAsia"/>
        </w:rPr>
      </w:pPr>
    </w:p>
    <w:tbl>
      <w:tblPr>
        <w:tblW w:w="971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7"/>
        <w:gridCol w:w="4506"/>
        <w:gridCol w:w="4507"/>
      </w:tblGrid>
      <w:tr w:rsidR="00000000">
        <w:trPr>
          <w:trHeight w:val="468"/>
          <w:jc w:val="center"/>
        </w:trPr>
        <w:tc>
          <w:tcPr>
            <w:tcW w:w="697" w:type="dxa"/>
            <w:vAlign w:val="center"/>
          </w:tcPr>
          <w:p w:rsidR="00000000" w:rsidRDefault="005A2619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村居</w:t>
            </w:r>
          </w:p>
          <w:p w:rsidR="00000000" w:rsidRDefault="005A2619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名称</w:t>
            </w:r>
          </w:p>
        </w:tc>
        <w:tc>
          <w:tcPr>
            <w:tcW w:w="9013" w:type="dxa"/>
            <w:gridSpan w:val="2"/>
            <w:vAlign w:val="center"/>
          </w:tcPr>
          <w:p w:rsidR="00000000" w:rsidRDefault="005A2619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暗访图</w:t>
            </w:r>
          </w:p>
        </w:tc>
      </w:tr>
      <w:tr w:rsidR="00000000">
        <w:trPr>
          <w:trHeight w:val="3899"/>
          <w:jc w:val="center"/>
        </w:trPr>
        <w:tc>
          <w:tcPr>
            <w:tcW w:w="697" w:type="dxa"/>
            <w:vAlign w:val="center"/>
          </w:tcPr>
          <w:p w:rsidR="00000000" w:rsidRDefault="005A2619">
            <w:pPr>
              <w:jc w:val="center"/>
              <w:rPr>
                <w:rFonts w:ascii="宋体" w:hAnsi="宋体"/>
                <w:b/>
                <w:color w:val="000000"/>
                <w:spacing w:val="-20"/>
                <w:sz w:val="32"/>
                <w:szCs w:val="32"/>
              </w:rPr>
            </w:pPr>
            <w:r>
              <w:rPr>
                <w:rFonts w:ascii="宋体" w:hAnsi="宋体" w:hint="eastAsia"/>
                <w:b/>
                <w:color w:val="000000"/>
                <w:spacing w:val="-20"/>
                <w:sz w:val="32"/>
                <w:szCs w:val="32"/>
              </w:rPr>
              <w:t>青年闸</w:t>
            </w:r>
          </w:p>
        </w:tc>
        <w:tc>
          <w:tcPr>
            <w:tcW w:w="4506" w:type="dxa"/>
            <w:vAlign w:val="center"/>
          </w:tcPr>
          <w:p w:rsidR="00000000" w:rsidRDefault="000A0ACF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noProof/>
                <w:color w:val="000000"/>
              </w:rPr>
              <w:drawing>
                <wp:inline distT="0" distB="0" distL="0" distR="0">
                  <wp:extent cx="2705100" cy="2028825"/>
                  <wp:effectExtent l="19050" t="0" r="0" b="0"/>
                  <wp:docPr id="19" name="图片 332" descr="P10224-092716_co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2" descr="P10224-092716_co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3.</w:t>
            </w:r>
            <w:r>
              <w:rPr>
                <w:rFonts w:ascii="宋体" w:hAnsi="宋体" w:hint="eastAsia"/>
                <w:color w:val="000000"/>
              </w:rPr>
              <w:t>参照图</w:t>
            </w:r>
            <w:r>
              <w:rPr>
                <w:rFonts w:ascii="宋体" w:hAnsi="宋体" w:hint="eastAsia"/>
                <w:color w:val="000000"/>
              </w:rPr>
              <w:t>3</w:t>
            </w:r>
            <w:r>
              <w:rPr>
                <w:rFonts w:ascii="宋体" w:hAnsi="宋体" w:hint="eastAsia"/>
                <w:color w:val="000000"/>
              </w:rPr>
              <w:t>两侧（</w:t>
            </w:r>
            <w:r>
              <w:rPr>
                <w:rFonts w:ascii="宋体" w:hAnsi="宋体" w:hint="eastAsia"/>
                <w:color w:val="000000"/>
              </w:rPr>
              <w:t>2</w:t>
            </w:r>
            <w:r>
              <w:rPr>
                <w:rFonts w:ascii="宋体" w:hAnsi="宋体" w:hint="eastAsia"/>
                <w:color w:val="000000"/>
              </w:rPr>
              <w:t>）</w:t>
            </w:r>
          </w:p>
        </w:tc>
        <w:tc>
          <w:tcPr>
            <w:tcW w:w="4507" w:type="dxa"/>
            <w:vAlign w:val="center"/>
          </w:tcPr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</w:p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</w:p>
        </w:tc>
      </w:tr>
    </w:tbl>
    <w:p w:rsidR="00000000" w:rsidRDefault="005A2619">
      <w:pPr>
        <w:jc w:val="center"/>
        <w:rPr>
          <w:rFonts w:hint="eastAsia"/>
          <w:b/>
          <w:spacing w:val="-20"/>
          <w:sz w:val="32"/>
          <w:szCs w:val="32"/>
        </w:rPr>
      </w:pPr>
      <w:r>
        <w:rPr>
          <w:rFonts w:ascii="宋体" w:hAnsi="宋体" w:hint="eastAsia"/>
          <w:sz w:val="30"/>
          <w:szCs w:val="30"/>
        </w:rPr>
        <w:t xml:space="preserve">                  </w:t>
      </w:r>
    </w:p>
    <w:p w:rsidR="00000000" w:rsidRDefault="005A2619">
      <w:pPr>
        <w:jc w:val="center"/>
        <w:rPr>
          <w:rFonts w:hint="eastAsia"/>
          <w:b/>
          <w:spacing w:val="-20"/>
          <w:sz w:val="32"/>
          <w:szCs w:val="32"/>
        </w:rPr>
      </w:pPr>
    </w:p>
    <w:p w:rsidR="00000000" w:rsidRDefault="005A2619">
      <w:pPr>
        <w:jc w:val="center"/>
        <w:rPr>
          <w:rFonts w:hint="eastAsia"/>
          <w:b/>
          <w:spacing w:val="-20"/>
          <w:sz w:val="32"/>
          <w:szCs w:val="32"/>
        </w:rPr>
      </w:pPr>
    </w:p>
    <w:p w:rsidR="00000000" w:rsidRDefault="005A2619">
      <w:pPr>
        <w:jc w:val="center"/>
        <w:rPr>
          <w:rFonts w:hint="eastAsia"/>
          <w:b/>
          <w:spacing w:val="-20"/>
          <w:sz w:val="32"/>
          <w:szCs w:val="32"/>
        </w:rPr>
      </w:pPr>
    </w:p>
    <w:p w:rsidR="00000000" w:rsidRDefault="005A2619">
      <w:pPr>
        <w:jc w:val="center"/>
        <w:rPr>
          <w:rFonts w:hint="eastAsia"/>
          <w:b/>
          <w:spacing w:val="-20"/>
          <w:sz w:val="32"/>
          <w:szCs w:val="32"/>
        </w:rPr>
      </w:pPr>
    </w:p>
    <w:p w:rsidR="00000000" w:rsidRDefault="005A2619">
      <w:pPr>
        <w:jc w:val="center"/>
        <w:rPr>
          <w:rFonts w:hint="eastAsia"/>
          <w:b/>
          <w:spacing w:val="-20"/>
          <w:sz w:val="32"/>
          <w:szCs w:val="32"/>
        </w:rPr>
      </w:pPr>
    </w:p>
    <w:p w:rsidR="00000000" w:rsidRDefault="005A2619">
      <w:pPr>
        <w:jc w:val="center"/>
        <w:rPr>
          <w:rFonts w:hint="eastAsia"/>
          <w:b/>
          <w:spacing w:val="-20"/>
          <w:sz w:val="32"/>
          <w:szCs w:val="32"/>
        </w:rPr>
      </w:pPr>
    </w:p>
    <w:p w:rsidR="00000000" w:rsidRDefault="005A2619">
      <w:pPr>
        <w:jc w:val="center"/>
        <w:rPr>
          <w:rFonts w:hint="eastAsia"/>
          <w:b/>
          <w:spacing w:val="-20"/>
          <w:sz w:val="32"/>
          <w:szCs w:val="32"/>
        </w:rPr>
      </w:pPr>
    </w:p>
    <w:p w:rsidR="00000000" w:rsidRDefault="005A2619">
      <w:pPr>
        <w:tabs>
          <w:tab w:val="left" w:pos="3544"/>
        </w:tabs>
        <w:spacing w:line="560" w:lineRule="exact"/>
        <w:jc w:val="center"/>
        <w:rPr>
          <w:rFonts w:ascii="仿宋_GB2312" w:eastAsia="仿宋_GB2312" w:hint="eastAsia"/>
          <w:b/>
          <w:spacing w:val="-20"/>
          <w:sz w:val="44"/>
          <w:szCs w:val="44"/>
        </w:rPr>
      </w:pPr>
      <w:r>
        <w:rPr>
          <w:rFonts w:ascii="仿宋_GB2312" w:eastAsia="仿宋_GB2312" w:hint="eastAsia"/>
          <w:b/>
          <w:spacing w:val="-20"/>
          <w:sz w:val="44"/>
          <w:szCs w:val="44"/>
        </w:rPr>
        <w:lastRenderedPageBreak/>
        <w:pict>
          <v:shape id="文本框 34" o:spid="_x0000_s1058" type="#_x0000_t202" style="position:absolute;left:0;text-align:left;margin-left:-22.7pt;margin-top:-41.9pt;width:70.65pt;height:37.35pt;z-index:251659264;mso-width-relative:margin;mso-height-relative:margin" strokecolor="white">
            <v:textbox>
              <w:txbxContent>
                <w:p w:rsidR="00000000" w:rsidRDefault="005A2619"/>
              </w:txbxContent>
            </v:textbox>
          </v:shape>
        </w:pict>
      </w:r>
      <w:r>
        <w:rPr>
          <w:rFonts w:ascii="仿宋_GB2312" w:eastAsia="仿宋_GB2312" w:hint="eastAsia"/>
          <w:b/>
          <w:spacing w:val="-20"/>
          <w:sz w:val="44"/>
          <w:szCs w:val="44"/>
        </w:rPr>
        <w:t>石井镇海岸带环境卫生考评情况</w:t>
      </w:r>
    </w:p>
    <w:p w:rsidR="00000000" w:rsidRDefault="005A2619">
      <w:pPr>
        <w:spacing w:line="0" w:lineRule="atLeast"/>
        <w:jc w:val="center"/>
        <w:rPr>
          <w:rFonts w:hint="eastAsia"/>
          <w:b/>
          <w:spacing w:val="-20"/>
          <w:sz w:val="32"/>
          <w:szCs w:val="32"/>
        </w:rPr>
      </w:pPr>
      <w:r>
        <w:rPr>
          <w:rFonts w:ascii="仿宋_GB2312" w:eastAsia="仿宋_GB2312" w:hint="eastAsia"/>
          <w:b/>
          <w:spacing w:val="-20"/>
          <w:sz w:val="32"/>
          <w:szCs w:val="32"/>
        </w:rPr>
        <w:t>（钓鱼台至</w:t>
      </w:r>
      <w:r>
        <w:rPr>
          <w:rFonts w:ascii="仿宋_GB2312" w:eastAsia="仿宋_GB2312" w:hint="eastAsia"/>
          <w:b/>
          <w:spacing w:val="-20"/>
          <w:sz w:val="32"/>
          <w:szCs w:val="32"/>
        </w:rPr>
        <w:t>龙凤演艺城）</w:t>
      </w:r>
    </w:p>
    <w:p w:rsidR="00000000" w:rsidRDefault="005A2619">
      <w:pPr>
        <w:tabs>
          <w:tab w:val="left" w:pos="3544"/>
        </w:tabs>
        <w:spacing w:line="480" w:lineRule="auto"/>
        <w:jc w:val="center"/>
        <w:rPr>
          <w:rFonts w:hint="eastAsia"/>
          <w:color w:val="000000"/>
        </w:rPr>
      </w:pPr>
      <w:r>
        <w:rPr>
          <w:rFonts w:ascii="宋体" w:hAnsi="宋体" w:hint="eastAsia"/>
          <w:sz w:val="30"/>
          <w:szCs w:val="30"/>
        </w:rPr>
        <w:t xml:space="preserve">                  20</w:t>
      </w:r>
      <w:r>
        <w:rPr>
          <w:rFonts w:ascii="宋体" w:hAnsi="宋体" w:hint="eastAsia"/>
          <w:sz w:val="30"/>
          <w:szCs w:val="30"/>
        </w:rPr>
        <w:t>21</w:t>
      </w:r>
      <w:r>
        <w:rPr>
          <w:rFonts w:ascii="宋体" w:hAnsi="宋体" w:hint="eastAsia"/>
          <w:sz w:val="30"/>
          <w:szCs w:val="30"/>
        </w:rPr>
        <w:t>年</w:t>
      </w:r>
      <w:r>
        <w:rPr>
          <w:rFonts w:ascii="宋体" w:hAnsi="宋体" w:hint="eastAsia"/>
          <w:sz w:val="30"/>
          <w:szCs w:val="30"/>
        </w:rPr>
        <w:t>2</w:t>
      </w:r>
      <w:r>
        <w:rPr>
          <w:rFonts w:ascii="宋体" w:hAnsi="宋体" w:hint="eastAsia"/>
          <w:sz w:val="30"/>
          <w:szCs w:val="30"/>
        </w:rPr>
        <w:t>月</w:t>
      </w:r>
      <w:r>
        <w:rPr>
          <w:rFonts w:ascii="宋体" w:hAnsi="宋体" w:hint="eastAsia"/>
          <w:sz w:val="30"/>
          <w:szCs w:val="30"/>
        </w:rPr>
        <w:t>24</w:t>
      </w:r>
      <w:r>
        <w:rPr>
          <w:rFonts w:ascii="宋体" w:hAnsi="宋体" w:hint="eastAsia"/>
          <w:sz w:val="30"/>
          <w:szCs w:val="30"/>
        </w:rPr>
        <w:t>日</w:t>
      </w:r>
      <w:r>
        <w:rPr>
          <w:rFonts w:ascii="宋体" w:hAnsi="宋体" w:hint="eastAsia"/>
          <w:sz w:val="30"/>
          <w:szCs w:val="30"/>
        </w:rPr>
        <w:t xml:space="preserve">      </w:t>
      </w:r>
      <w:r>
        <w:rPr>
          <w:rFonts w:ascii="宋体" w:hAnsi="宋体" w:hint="eastAsia"/>
          <w:sz w:val="30"/>
          <w:szCs w:val="30"/>
        </w:rPr>
        <w:t>分数：</w:t>
      </w:r>
      <w:r>
        <w:rPr>
          <w:rFonts w:ascii="宋体" w:hAnsi="宋体" w:hint="eastAsia"/>
          <w:color w:val="FF0000"/>
          <w:sz w:val="30"/>
          <w:szCs w:val="30"/>
        </w:rPr>
        <w:t>96</w:t>
      </w:r>
      <w:r>
        <w:rPr>
          <w:rFonts w:ascii="宋体" w:hAnsi="宋体" w:hint="eastAsia"/>
          <w:color w:val="FF0000"/>
          <w:sz w:val="30"/>
          <w:szCs w:val="30"/>
        </w:rPr>
        <w:t>分</w:t>
      </w:r>
    </w:p>
    <w:tbl>
      <w:tblPr>
        <w:tblW w:w="971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7"/>
        <w:gridCol w:w="4506"/>
        <w:gridCol w:w="4507"/>
      </w:tblGrid>
      <w:tr w:rsidR="00000000">
        <w:trPr>
          <w:trHeight w:val="468"/>
          <w:jc w:val="center"/>
        </w:trPr>
        <w:tc>
          <w:tcPr>
            <w:tcW w:w="697" w:type="dxa"/>
            <w:vAlign w:val="center"/>
          </w:tcPr>
          <w:p w:rsidR="00000000" w:rsidRDefault="005A2619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村居</w:t>
            </w:r>
          </w:p>
          <w:p w:rsidR="00000000" w:rsidRDefault="005A2619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名称</w:t>
            </w:r>
          </w:p>
        </w:tc>
        <w:tc>
          <w:tcPr>
            <w:tcW w:w="9013" w:type="dxa"/>
            <w:gridSpan w:val="2"/>
            <w:vAlign w:val="center"/>
          </w:tcPr>
          <w:p w:rsidR="00000000" w:rsidRDefault="005A2619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暗访图</w:t>
            </w:r>
          </w:p>
        </w:tc>
      </w:tr>
      <w:tr w:rsidR="00000000">
        <w:trPr>
          <w:trHeight w:val="3899"/>
          <w:jc w:val="center"/>
        </w:trPr>
        <w:tc>
          <w:tcPr>
            <w:tcW w:w="697" w:type="dxa"/>
            <w:vAlign w:val="center"/>
          </w:tcPr>
          <w:p w:rsidR="00000000" w:rsidRDefault="005A2619">
            <w:pPr>
              <w:jc w:val="center"/>
              <w:rPr>
                <w:rFonts w:ascii="宋体" w:hAnsi="宋体"/>
                <w:b/>
                <w:color w:val="000000"/>
                <w:spacing w:val="-20"/>
                <w:sz w:val="32"/>
                <w:szCs w:val="32"/>
              </w:rPr>
            </w:pPr>
            <w:r>
              <w:rPr>
                <w:rFonts w:ascii="宋体" w:hAnsi="宋体" w:hint="eastAsia"/>
                <w:b/>
                <w:color w:val="000000"/>
                <w:spacing w:val="-20"/>
                <w:sz w:val="32"/>
                <w:szCs w:val="32"/>
              </w:rPr>
              <w:t>钓鱼台</w:t>
            </w:r>
          </w:p>
        </w:tc>
        <w:tc>
          <w:tcPr>
            <w:tcW w:w="4506" w:type="dxa"/>
            <w:vAlign w:val="center"/>
          </w:tcPr>
          <w:p w:rsidR="00000000" w:rsidRDefault="000A0ACF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noProof/>
                <w:color w:val="000000"/>
              </w:rPr>
              <w:drawing>
                <wp:inline distT="0" distB="0" distL="0" distR="0">
                  <wp:extent cx="2705100" cy="2028825"/>
                  <wp:effectExtent l="19050" t="0" r="0" b="0"/>
                  <wp:docPr id="20" name="图片 333" descr="P10224-095444_co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3" descr="P10224-095444_co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1.</w:t>
            </w:r>
            <w:r>
              <w:rPr>
                <w:rFonts w:ascii="宋体" w:hAnsi="宋体" w:hint="eastAsia"/>
                <w:color w:val="000000"/>
              </w:rPr>
              <w:t>参照图</w:t>
            </w:r>
            <w:r>
              <w:rPr>
                <w:rFonts w:ascii="宋体" w:hAnsi="宋体" w:hint="eastAsia"/>
                <w:color w:val="000000"/>
              </w:rPr>
              <w:t>1</w:t>
            </w:r>
            <w:r>
              <w:rPr>
                <w:rFonts w:ascii="宋体" w:hAnsi="宋体" w:hint="eastAsia"/>
                <w:color w:val="000000"/>
              </w:rPr>
              <w:t>边</w:t>
            </w:r>
            <w:r>
              <w:rPr>
                <w:rFonts w:ascii="宋体" w:hAnsi="宋体" w:hint="eastAsia"/>
                <w:color w:val="000000"/>
              </w:rPr>
              <w:t xml:space="preserve"> </w:t>
            </w:r>
            <w:r>
              <w:rPr>
                <w:rFonts w:ascii="宋体" w:hAnsi="宋体" w:hint="eastAsia"/>
                <w:color w:val="000000"/>
              </w:rPr>
              <w:t>保洁不到位</w:t>
            </w:r>
            <w:r>
              <w:rPr>
                <w:rFonts w:ascii="宋体" w:hAnsi="宋体" w:hint="eastAsia"/>
                <w:color w:val="FF0000"/>
              </w:rPr>
              <w:t>（扣</w:t>
            </w:r>
            <w:r>
              <w:rPr>
                <w:rFonts w:ascii="宋体" w:hAnsi="宋体" w:hint="eastAsia"/>
                <w:color w:val="FF0000"/>
              </w:rPr>
              <w:t>1</w:t>
            </w:r>
            <w:r>
              <w:rPr>
                <w:rFonts w:ascii="宋体" w:hAnsi="宋体" w:hint="eastAsia"/>
                <w:color w:val="FF0000"/>
              </w:rPr>
              <w:t>分）</w:t>
            </w:r>
          </w:p>
        </w:tc>
        <w:tc>
          <w:tcPr>
            <w:tcW w:w="4507" w:type="dxa"/>
            <w:vAlign w:val="center"/>
          </w:tcPr>
          <w:p w:rsidR="00000000" w:rsidRDefault="000A0ACF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noProof/>
                <w:color w:val="000000"/>
              </w:rPr>
              <w:drawing>
                <wp:inline distT="0" distB="0" distL="0" distR="0">
                  <wp:extent cx="2705100" cy="2028825"/>
                  <wp:effectExtent l="19050" t="0" r="0" b="0"/>
                  <wp:docPr id="21" name="图片 334" descr="P10224-095447_co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4" descr="P10224-095447_co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参照图</w:t>
            </w:r>
            <w:r>
              <w:rPr>
                <w:rFonts w:ascii="宋体" w:hAnsi="宋体" w:hint="eastAsia"/>
                <w:color w:val="000000"/>
              </w:rPr>
              <w:t>1</w:t>
            </w:r>
          </w:p>
        </w:tc>
      </w:tr>
      <w:tr w:rsidR="00000000">
        <w:trPr>
          <w:trHeight w:val="3899"/>
          <w:jc w:val="center"/>
        </w:trPr>
        <w:tc>
          <w:tcPr>
            <w:tcW w:w="697" w:type="dxa"/>
            <w:vAlign w:val="center"/>
          </w:tcPr>
          <w:p w:rsidR="00000000" w:rsidRDefault="005A2619">
            <w:pPr>
              <w:jc w:val="center"/>
              <w:rPr>
                <w:rFonts w:ascii="宋体" w:hAnsi="宋体"/>
                <w:b/>
                <w:color w:val="000000"/>
                <w:spacing w:val="-20"/>
                <w:sz w:val="32"/>
                <w:szCs w:val="32"/>
              </w:rPr>
            </w:pPr>
            <w:r>
              <w:rPr>
                <w:rFonts w:ascii="宋体" w:hAnsi="宋体" w:hint="eastAsia"/>
                <w:b/>
                <w:color w:val="000000"/>
                <w:spacing w:val="-20"/>
                <w:sz w:val="32"/>
                <w:szCs w:val="32"/>
              </w:rPr>
              <w:t>钓鱼台</w:t>
            </w:r>
          </w:p>
        </w:tc>
        <w:tc>
          <w:tcPr>
            <w:tcW w:w="4506" w:type="dxa"/>
            <w:vAlign w:val="center"/>
          </w:tcPr>
          <w:p w:rsidR="00000000" w:rsidRDefault="000A0ACF">
            <w:pPr>
              <w:tabs>
                <w:tab w:val="left" w:pos="1372"/>
              </w:tabs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noProof/>
                <w:color w:val="000000"/>
              </w:rPr>
              <w:drawing>
                <wp:inline distT="0" distB="0" distL="0" distR="0">
                  <wp:extent cx="2705100" cy="2028825"/>
                  <wp:effectExtent l="19050" t="0" r="0" b="0"/>
                  <wp:docPr id="22" name="图片 335" descr="P10224-095524_co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5" descr="P10224-095524_co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2619">
            <w:pPr>
              <w:tabs>
                <w:tab w:val="left" w:pos="1372"/>
              </w:tabs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2.</w:t>
            </w:r>
            <w:r>
              <w:rPr>
                <w:rFonts w:ascii="宋体" w:hAnsi="宋体" w:hint="eastAsia"/>
                <w:color w:val="000000"/>
              </w:rPr>
              <w:t>参照图</w:t>
            </w:r>
            <w:r>
              <w:rPr>
                <w:rFonts w:ascii="宋体" w:hAnsi="宋体" w:hint="eastAsia"/>
                <w:color w:val="000000"/>
              </w:rPr>
              <w:t>2</w:t>
            </w:r>
            <w:r>
              <w:rPr>
                <w:rFonts w:ascii="宋体" w:hAnsi="宋体" w:hint="eastAsia"/>
                <w:color w:val="000000"/>
              </w:rPr>
              <w:t>边</w:t>
            </w:r>
            <w:r>
              <w:rPr>
                <w:rFonts w:ascii="宋体" w:hAnsi="宋体" w:hint="eastAsia"/>
                <w:color w:val="000000"/>
              </w:rPr>
              <w:t xml:space="preserve"> </w:t>
            </w:r>
            <w:r>
              <w:rPr>
                <w:rFonts w:ascii="宋体" w:hAnsi="宋体" w:hint="eastAsia"/>
                <w:color w:val="000000"/>
              </w:rPr>
              <w:t>保洁不到位</w:t>
            </w:r>
            <w:r>
              <w:rPr>
                <w:rFonts w:ascii="宋体" w:hAnsi="宋体" w:hint="eastAsia"/>
                <w:color w:val="FF0000"/>
              </w:rPr>
              <w:t>（扣</w:t>
            </w:r>
            <w:r>
              <w:rPr>
                <w:rFonts w:ascii="宋体" w:hAnsi="宋体" w:hint="eastAsia"/>
                <w:color w:val="FF0000"/>
              </w:rPr>
              <w:t>1</w:t>
            </w:r>
            <w:r>
              <w:rPr>
                <w:rFonts w:ascii="宋体" w:hAnsi="宋体" w:hint="eastAsia"/>
                <w:color w:val="FF0000"/>
              </w:rPr>
              <w:t>分）</w:t>
            </w:r>
          </w:p>
        </w:tc>
        <w:tc>
          <w:tcPr>
            <w:tcW w:w="4507" w:type="dxa"/>
            <w:vAlign w:val="center"/>
          </w:tcPr>
          <w:p w:rsidR="00000000" w:rsidRDefault="000A0ACF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noProof/>
                <w:color w:val="000000"/>
              </w:rPr>
              <w:drawing>
                <wp:inline distT="0" distB="0" distL="0" distR="0">
                  <wp:extent cx="2705100" cy="2028825"/>
                  <wp:effectExtent l="19050" t="0" r="0" b="0"/>
                  <wp:docPr id="23" name="图片 336" descr="P10224-095533_co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6" descr="P10224-095533_co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参照图</w:t>
            </w:r>
            <w:r>
              <w:rPr>
                <w:rFonts w:ascii="宋体" w:hAnsi="宋体" w:hint="eastAsia"/>
                <w:color w:val="000000"/>
              </w:rPr>
              <w:t>2</w:t>
            </w:r>
          </w:p>
        </w:tc>
      </w:tr>
      <w:tr w:rsidR="00000000">
        <w:trPr>
          <w:trHeight w:val="3899"/>
          <w:jc w:val="center"/>
        </w:trPr>
        <w:tc>
          <w:tcPr>
            <w:tcW w:w="697" w:type="dxa"/>
            <w:vAlign w:val="center"/>
          </w:tcPr>
          <w:p w:rsidR="00000000" w:rsidRDefault="005A2619">
            <w:pPr>
              <w:jc w:val="center"/>
              <w:rPr>
                <w:rFonts w:ascii="宋体" w:hAnsi="宋体" w:hint="eastAsia"/>
                <w:b/>
                <w:color w:val="000000"/>
                <w:spacing w:val="-20"/>
                <w:sz w:val="32"/>
                <w:szCs w:val="32"/>
              </w:rPr>
            </w:pPr>
            <w:r>
              <w:rPr>
                <w:rFonts w:ascii="宋体" w:hAnsi="宋体" w:hint="eastAsia"/>
                <w:b/>
                <w:color w:val="000000"/>
                <w:spacing w:val="-20"/>
                <w:sz w:val="32"/>
                <w:szCs w:val="32"/>
              </w:rPr>
              <w:t>泉金码头</w:t>
            </w:r>
          </w:p>
        </w:tc>
        <w:tc>
          <w:tcPr>
            <w:tcW w:w="4506" w:type="dxa"/>
            <w:vAlign w:val="center"/>
          </w:tcPr>
          <w:p w:rsidR="00000000" w:rsidRDefault="000A0ACF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noProof/>
                <w:color w:val="000000"/>
              </w:rPr>
              <w:drawing>
                <wp:inline distT="0" distB="0" distL="0" distR="0">
                  <wp:extent cx="2705100" cy="2028825"/>
                  <wp:effectExtent l="19050" t="0" r="0" b="0"/>
                  <wp:docPr id="24" name="图片 337" descr="P10224-101008_co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7" descr="P10224-101008_co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3.</w:t>
            </w:r>
            <w:r>
              <w:rPr>
                <w:rFonts w:ascii="宋体" w:hAnsi="宋体" w:hint="eastAsia"/>
                <w:color w:val="000000"/>
              </w:rPr>
              <w:t>参照图</w:t>
            </w:r>
            <w:r>
              <w:rPr>
                <w:rFonts w:ascii="宋体" w:hAnsi="宋体" w:hint="eastAsia"/>
                <w:color w:val="000000"/>
              </w:rPr>
              <w:t>3</w:t>
            </w:r>
            <w:r>
              <w:rPr>
                <w:rFonts w:ascii="宋体" w:hAnsi="宋体" w:hint="eastAsia"/>
                <w:color w:val="000000"/>
              </w:rPr>
              <w:t>边</w:t>
            </w:r>
            <w:r>
              <w:rPr>
                <w:rFonts w:ascii="宋体" w:hAnsi="宋体" w:hint="eastAsia"/>
                <w:color w:val="000000"/>
              </w:rPr>
              <w:t xml:space="preserve"> </w:t>
            </w:r>
            <w:r>
              <w:rPr>
                <w:rFonts w:ascii="宋体" w:hAnsi="宋体" w:hint="eastAsia"/>
                <w:color w:val="000000"/>
              </w:rPr>
              <w:t>保洁不到位</w:t>
            </w:r>
            <w:r>
              <w:rPr>
                <w:rFonts w:ascii="宋体" w:hAnsi="宋体" w:hint="eastAsia"/>
                <w:color w:val="FF0000"/>
              </w:rPr>
              <w:t>（扣</w:t>
            </w:r>
            <w:r>
              <w:rPr>
                <w:rFonts w:ascii="宋体" w:hAnsi="宋体" w:hint="eastAsia"/>
                <w:color w:val="FF0000"/>
              </w:rPr>
              <w:t>1</w:t>
            </w:r>
            <w:r>
              <w:rPr>
                <w:rFonts w:ascii="宋体" w:hAnsi="宋体" w:hint="eastAsia"/>
                <w:color w:val="FF0000"/>
              </w:rPr>
              <w:t>分）</w:t>
            </w:r>
          </w:p>
        </w:tc>
        <w:tc>
          <w:tcPr>
            <w:tcW w:w="4507" w:type="dxa"/>
            <w:vAlign w:val="center"/>
          </w:tcPr>
          <w:p w:rsidR="00000000" w:rsidRDefault="000A0ACF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noProof/>
                <w:color w:val="000000"/>
              </w:rPr>
              <w:drawing>
                <wp:inline distT="0" distB="0" distL="0" distR="0">
                  <wp:extent cx="2705100" cy="2028825"/>
                  <wp:effectExtent l="19050" t="0" r="0" b="0"/>
                  <wp:docPr id="25" name="图片 338" descr="P10224-101010_co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8" descr="P10224-101010_co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参照图</w:t>
            </w:r>
            <w:r>
              <w:rPr>
                <w:rFonts w:ascii="宋体" w:hAnsi="宋体" w:hint="eastAsia"/>
                <w:color w:val="000000"/>
              </w:rPr>
              <w:t>3</w:t>
            </w:r>
          </w:p>
        </w:tc>
      </w:tr>
    </w:tbl>
    <w:p w:rsidR="00000000" w:rsidRDefault="005A2619">
      <w:pPr>
        <w:rPr>
          <w:rFonts w:hint="eastAsia"/>
          <w:color w:val="000000"/>
        </w:rPr>
      </w:pPr>
    </w:p>
    <w:p w:rsidR="00000000" w:rsidRDefault="005A2619">
      <w:pPr>
        <w:rPr>
          <w:rFonts w:hint="eastAsia"/>
          <w:color w:val="000000"/>
        </w:rPr>
      </w:pPr>
    </w:p>
    <w:p w:rsidR="00000000" w:rsidRDefault="005A2619">
      <w:pPr>
        <w:rPr>
          <w:rFonts w:hint="eastAsia"/>
          <w:color w:val="000000"/>
        </w:rPr>
      </w:pPr>
    </w:p>
    <w:tbl>
      <w:tblPr>
        <w:tblW w:w="971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7"/>
        <w:gridCol w:w="4506"/>
        <w:gridCol w:w="4507"/>
      </w:tblGrid>
      <w:tr w:rsidR="00000000">
        <w:trPr>
          <w:trHeight w:val="468"/>
          <w:jc w:val="center"/>
        </w:trPr>
        <w:tc>
          <w:tcPr>
            <w:tcW w:w="697" w:type="dxa"/>
            <w:vAlign w:val="center"/>
          </w:tcPr>
          <w:p w:rsidR="00000000" w:rsidRDefault="005A2619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村居</w:t>
            </w:r>
          </w:p>
          <w:p w:rsidR="00000000" w:rsidRDefault="005A2619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名称</w:t>
            </w:r>
          </w:p>
        </w:tc>
        <w:tc>
          <w:tcPr>
            <w:tcW w:w="9013" w:type="dxa"/>
            <w:gridSpan w:val="2"/>
            <w:vAlign w:val="center"/>
          </w:tcPr>
          <w:p w:rsidR="00000000" w:rsidRDefault="005A2619">
            <w:pPr>
              <w:jc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暗访图</w:t>
            </w:r>
          </w:p>
        </w:tc>
      </w:tr>
      <w:tr w:rsidR="00000000">
        <w:trPr>
          <w:trHeight w:val="3899"/>
          <w:jc w:val="center"/>
        </w:trPr>
        <w:tc>
          <w:tcPr>
            <w:tcW w:w="697" w:type="dxa"/>
            <w:vAlign w:val="center"/>
          </w:tcPr>
          <w:p w:rsidR="00000000" w:rsidRDefault="005A2619">
            <w:pPr>
              <w:jc w:val="center"/>
              <w:rPr>
                <w:rFonts w:ascii="宋体" w:hAnsi="宋体"/>
                <w:b/>
                <w:color w:val="000000"/>
                <w:spacing w:val="-20"/>
                <w:sz w:val="32"/>
                <w:szCs w:val="32"/>
              </w:rPr>
            </w:pPr>
            <w:r>
              <w:rPr>
                <w:rFonts w:ascii="宋体" w:hAnsi="宋体" w:hint="eastAsia"/>
                <w:b/>
                <w:color w:val="000000"/>
                <w:spacing w:val="-20"/>
                <w:sz w:val="32"/>
                <w:szCs w:val="32"/>
              </w:rPr>
              <w:t>成盘油码头</w:t>
            </w:r>
          </w:p>
        </w:tc>
        <w:tc>
          <w:tcPr>
            <w:tcW w:w="4506" w:type="dxa"/>
            <w:vAlign w:val="center"/>
          </w:tcPr>
          <w:p w:rsidR="00000000" w:rsidRDefault="000A0ACF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noProof/>
                <w:color w:val="000000"/>
              </w:rPr>
              <w:drawing>
                <wp:inline distT="0" distB="0" distL="0" distR="0">
                  <wp:extent cx="2705100" cy="2028825"/>
                  <wp:effectExtent l="19050" t="0" r="0" b="0"/>
                  <wp:docPr id="26" name="图片 339" descr="P10224-101331_co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9" descr="P10224-101331_co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4.</w:t>
            </w:r>
            <w:r>
              <w:rPr>
                <w:rFonts w:ascii="宋体" w:hAnsi="宋体" w:hint="eastAsia"/>
                <w:color w:val="000000"/>
              </w:rPr>
              <w:t>参照图</w:t>
            </w:r>
            <w:r>
              <w:rPr>
                <w:rFonts w:ascii="宋体" w:hAnsi="宋体" w:hint="eastAsia"/>
                <w:color w:val="000000"/>
              </w:rPr>
              <w:t>4</w:t>
            </w:r>
            <w:r>
              <w:rPr>
                <w:rFonts w:ascii="宋体" w:hAnsi="宋体" w:hint="eastAsia"/>
                <w:color w:val="000000"/>
              </w:rPr>
              <w:t>边</w:t>
            </w:r>
            <w:r>
              <w:rPr>
                <w:rFonts w:ascii="宋体" w:hAnsi="宋体" w:hint="eastAsia"/>
                <w:color w:val="000000"/>
              </w:rPr>
              <w:t xml:space="preserve"> </w:t>
            </w:r>
            <w:r>
              <w:rPr>
                <w:rFonts w:ascii="宋体" w:hAnsi="宋体" w:hint="eastAsia"/>
                <w:color w:val="000000"/>
              </w:rPr>
              <w:t>保洁不到位</w:t>
            </w:r>
            <w:r>
              <w:rPr>
                <w:rFonts w:ascii="宋体" w:hAnsi="宋体" w:hint="eastAsia"/>
                <w:color w:val="FF0000"/>
              </w:rPr>
              <w:t>（扣</w:t>
            </w:r>
            <w:r>
              <w:rPr>
                <w:rFonts w:ascii="宋体" w:hAnsi="宋体" w:hint="eastAsia"/>
                <w:color w:val="FF0000"/>
              </w:rPr>
              <w:t>1</w:t>
            </w:r>
            <w:r>
              <w:rPr>
                <w:rFonts w:ascii="宋体" w:hAnsi="宋体" w:hint="eastAsia"/>
                <w:color w:val="FF0000"/>
              </w:rPr>
              <w:t>分）</w:t>
            </w:r>
          </w:p>
        </w:tc>
        <w:tc>
          <w:tcPr>
            <w:tcW w:w="4507" w:type="dxa"/>
            <w:vAlign w:val="center"/>
          </w:tcPr>
          <w:p w:rsidR="00000000" w:rsidRDefault="000A0ACF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noProof/>
                <w:color w:val="000000"/>
              </w:rPr>
              <w:drawing>
                <wp:inline distT="0" distB="0" distL="0" distR="0">
                  <wp:extent cx="2705100" cy="2028825"/>
                  <wp:effectExtent l="19050" t="0" r="0" b="0"/>
                  <wp:docPr id="27" name="图片 340" descr="P10224-101340_co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0" descr="P10224-101340_co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261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参照图</w:t>
            </w:r>
            <w:r>
              <w:rPr>
                <w:rFonts w:ascii="宋体" w:hAnsi="宋体" w:hint="eastAsia"/>
                <w:color w:val="000000"/>
              </w:rPr>
              <w:t>4</w:t>
            </w:r>
          </w:p>
        </w:tc>
      </w:tr>
    </w:tbl>
    <w:p w:rsidR="00000000" w:rsidRDefault="005A2619">
      <w:pPr>
        <w:rPr>
          <w:rFonts w:hint="eastAsia"/>
        </w:rPr>
      </w:pPr>
    </w:p>
    <w:p w:rsidR="005A2619" w:rsidRDefault="005A2619">
      <w:pPr>
        <w:pBdr>
          <w:top w:val="single" w:sz="4" w:space="0" w:color="auto"/>
          <w:bottom w:val="single" w:sz="4" w:space="0" w:color="auto"/>
        </w:pBdr>
        <w:spacing w:line="560" w:lineRule="exact"/>
        <w:rPr>
          <w:rFonts w:eastAsia="仿宋_GB2312" w:hint="eastAsia"/>
          <w:color w:val="000000"/>
          <w:sz w:val="28"/>
          <w:szCs w:val="28"/>
        </w:rPr>
      </w:pPr>
    </w:p>
    <w:sectPr w:rsidR="005A2619">
      <w:headerReference w:type="default" r:id="rId33"/>
      <w:footerReference w:type="default" r:id="rId34"/>
      <w:pgSz w:w="11906" w:h="16838"/>
      <w:pgMar w:top="1418" w:right="1588" w:bottom="1304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2619" w:rsidRDefault="005A2619">
      <w:r>
        <w:separator/>
      </w:r>
    </w:p>
  </w:endnote>
  <w:endnote w:type="continuationSeparator" w:id="1">
    <w:p w:rsidR="005A2619" w:rsidRDefault="005A26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5A2619">
    <w:pPr>
      <w:rPr>
        <w:rFonts w:hint="eastAsia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-16.65pt;margin-top:0;width:23.35pt;height:32.2pt;z-index:251657728;mso-wrap-style:none;mso-position-horizontal:outside;mso-position-horizontal-relative:margin" filled="f" stroked="f">
          <v:fill o:detectmouseclick="t"/>
          <v:textbox style="mso-fit-shape-to-text:t" inset="0,0,0,0">
            <w:txbxContent>
              <w:p w:rsidR="00000000" w:rsidRDefault="005A2619">
                <w:pPr>
                  <w:snapToGrid w:val="0"/>
                  <w:rPr>
                    <w:rFonts w:ascii="宋体" w:hAnsi="宋体" w:cs="宋体" w:hint="eastAsia"/>
                    <w:sz w:val="28"/>
                    <w:szCs w:val="28"/>
                  </w:rPr>
                </w:pPr>
                <w:r>
                  <w:rPr>
                    <w:rFonts w:ascii="宋体" w:hAnsi="宋体" w:cs="宋体" w:hint="eastAsia"/>
                    <w:sz w:val="28"/>
                    <w:szCs w:val="28"/>
                  </w:rPr>
                  <w:t>—</w:t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t xml:space="preserve"> </w:t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fldChar w:fldCharType="separate"/>
                </w:r>
                <w:r w:rsidR="00913099" w:rsidRPr="00913099">
                  <w:rPr>
                    <w:rFonts w:ascii="宋体" w:hAnsi="宋体" w:cs="宋体"/>
                    <w:noProof/>
                    <w:sz w:val="28"/>
                    <w:szCs w:val="28"/>
                    <w:lang w:val="en-US" w:eastAsia="zh-CN"/>
                  </w:rPr>
                  <w:t>6</w:t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fldChar w:fldCharType="end"/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t xml:space="preserve"> </w:t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t>—</w:t>
                </w:r>
              </w:p>
            </w:txbxContent>
          </v:textbox>
          <w10:wrap anchorx="margin"/>
        </v:shape>
      </w:pict>
    </w:r>
    <w:r>
      <w:rPr>
        <w:rFonts w:hint="eastAsia"/>
      </w:rPr>
      <w:t xml:space="preserve">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2619" w:rsidRDefault="005A2619">
      <w:r>
        <w:separator/>
      </w:r>
    </w:p>
  </w:footnote>
  <w:footnote w:type="continuationSeparator" w:id="1">
    <w:p w:rsidR="005A2619" w:rsidRDefault="005A26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5A2619">
    <w:pPr>
      <w:pStyle w:val="a7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ttachedTemplate r:id="rId1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4100"/>
    <o:shapelayout v:ext="edit">
      <o:idmap v:ext="edit" data="2,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1074"/>
    <w:rsid w:val="00003A33"/>
    <w:rsid w:val="000044CE"/>
    <w:rsid w:val="00004B88"/>
    <w:rsid w:val="0000590E"/>
    <w:rsid w:val="00013E2F"/>
    <w:rsid w:val="000143A1"/>
    <w:rsid w:val="00014AD2"/>
    <w:rsid w:val="000176D5"/>
    <w:rsid w:val="00017BF8"/>
    <w:rsid w:val="00022636"/>
    <w:rsid w:val="000237C4"/>
    <w:rsid w:val="000254DA"/>
    <w:rsid w:val="00026151"/>
    <w:rsid w:val="00030FE7"/>
    <w:rsid w:val="00031035"/>
    <w:rsid w:val="00035A20"/>
    <w:rsid w:val="00041CF5"/>
    <w:rsid w:val="00043070"/>
    <w:rsid w:val="00043831"/>
    <w:rsid w:val="00043AB7"/>
    <w:rsid w:val="00043D22"/>
    <w:rsid w:val="0004483B"/>
    <w:rsid w:val="000465EF"/>
    <w:rsid w:val="00046ABE"/>
    <w:rsid w:val="00046CA7"/>
    <w:rsid w:val="000473BD"/>
    <w:rsid w:val="000502F7"/>
    <w:rsid w:val="0005049B"/>
    <w:rsid w:val="00050B30"/>
    <w:rsid w:val="00051E8E"/>
    <w:rsid w:val="00052D81"/>
    <w:rsid w:val="0005423D"/>
    <w:rsid w:val="000570B6"/>
    <w:rsid w:val="0006091B"/>
    <w:rsid w:val="0006415B"/>
    <w:rsid w:val="00065783"/>
    <w:rsid w:val="00071722"/>
    <w:rsid w:val="00071DBC"/>
    <w:rsid w:val="0007353E"/>
    <w:rsid w:val="00073EDD"/>
    <w:rsid w:val="00075187"/>
    <w:rsid w:val="000812ED"/>
    <w:rsid w:val="00081459"/>
    <w:rsid w:val="00082B71"/>
    <w:rsid w:val="00083AA8"/>
    <w:rsid w:val="00084E85"/>
    <w:rsid w:val="00093745"/>
    <w:rsid w:val="00093B43"/>
    <w:rsid w:val="00094BFE"/>
    <w:rsid w:val="000A0ACF"/>
    <w:rsid w:val="000A1EDC"/>
    <w:rsid w:val="000A36C2"/>
    <w:rsid w:val="000A546D"/>
    <w:rsid w:val="000A56AB"/>
    <w:rsid w:val="000A6CBD"/>
    <w:rsid w:val="000A7E56"/>
    <w:rsid w:val="000B1209"/>
    <w:rsid w:val="000B19C7"/>
    <w:rsid w:val="000B3C7A"/>
    <w:rsid w:val="000B50E9"/>
    <w:rsid w:val="000B6509"/>
    <w:rsid w:val="000B77DA"/>
    <w:rsid w:val="000C3D8A"/>
    <w:rsid w:val="000C4928"/>
    <w:rsid w:val="000C6D8D"/>
    <w:rsid w:val="000C6E89"/>
    <w:rsid w:val="000D174A"/>
    <w:rsid w:val="000D4FEA"/>
    <w:rsid w:val="000D5B8C"/>
    <w:rsid w:val="000D6D7A"/>
    <w:rsid w:val="000D7B5E"/>
    <w:rsid w:val="000D7DC0"/>
    <w:rsid w:val="000E31F2"/>
    <w:rsid w:val="000E3221"/>
    <w:rsid w:val="000F1B69"/>
    <w:rsid w:val="000F3001"/>
    <w:rsid w:val="000F47AC"/>
    <w:rsid w:val="000F6002"/>
    <w:rsid w:val="000F6670"/>
    <w:rsid w:val="0010021A"/>
    <w:rsid w:val="001004F8"/>
    <w:rsid w:val="0010180F"/>
    <w:rsid w:val="001031FB"/>
    <w:rsid w:val="00104970"/>
    <w:rsid w:val="00104AE8"/>
    <w:rsid w:val="0010650E"/>
    <w:rsid w:val="001066F5"/>
    <w:rsid w:val="00110F5C"/>
    <w:rsid w:val="00112382"/>
    <w:rsid w:val="00112FC8"/>
    <w:rsid w:val="001141BA"/>
    <w:rsid w:val="001151BF"/>
    <w:rsid w:val="001162D3"/>
    <w:rsid w:val="00120802"/>
    <w:rsid w:val="001232A2"/>
    <w:rsid w:val="0012556E"/>
    <w:rsid w:val="001274C9"/>
    <w:rsid w:val="00133A41"/>
    <w:rsid w:val="00135C9C"/>
    <w:rsid w:val="001375FD"/>
    <w:rsid w:val="00151534"/>
    <w:rsid w:val="00151E21"/>
    <w:rsid w:val="0015422A"/>
    <w:rsid w:val="001548F7"/>
    <w:rsid w:val="001555CD"/>
    <w:rsid w:val="00156AED"/>
    <w:rsid w:val="00156D24"/>
    <w:rsid w:val="00160248"/>
    <w:rsid w:val="001602A2"/>
    <w:rsid w:val="0016429F"/>
    <w:rsid w:val="001672BD"/>
    <w:rsid w:val="00172F7C"/>
    <w:rsid w:val="00173BB8"/>
    <w:rsid w:val="001757D3"/>
    <w:rsid w:val="00177728"/>
    <w:rsid w:val="00180384"/>
    <w:rsid w:val="00183B8E"/>
    <w:rsid w:val="00183CE3"/>
    <w:rsid w:val="00184839"/>
    <w:rsid w:val="001856D7"/>
    <w:rsid w:val="001866A0"/>
    <w:rsid w:val="001868C4"/>
    <w:rsid w:val="001871FA"/>
    <w:rsid w:val="00187615"/>
    <w:rsid w:val="001905FE"/>
    <w:rsid w:val="00192FB9"/>
    <w:rsid w:val="00193F67"/>
    <w:rsid w:val="00193F83"/>
    <w:rsid w:val="00194D21"/>
    <w:rsid w:val="0019638B"/>
    <w:rsid w:val="001A3457"/>
    <w:rsid w:val="001A37D7"/>
    <w:rsid w:val="001A5767"/>
    <w:rsid w:val="001B0C37"/>
    <w:rsid w:val="001B1FDC"/>
    <w:rsid w:val="001B2844"/>
    <w:rsid w:val="001B39CA"/>
    <w:rsid w:val="001B60B6"/>
    <w:rsid w:val="001B70EB"/>
    <w:rsid w:val="001C2E20"/>
    <w:rsid w:val="001D0900"/>
    <w:rsid w:val="001D0FDB"/>
    <w:rsid w:val="001D1595"/>
    <w:rsid w:val="001D3079"/>
    <w:rsid w:val="001D6F2A"/>
    <w:rsid w:val="001D7422"/>
    <w:rsid w:val="001D7642"/>
    <w:rsid w:val="001E1DA1"/>
    <w:rsid w:val="001E2B90"/>
    <w:rsid w:val="001E4631"/>
    <w:rsid w:val="001F5094"/>
    <w:rsid w:val="001F5F41"/>
    <w:rsid w:val="001F6491"/>
    <w:rsid w:val="00200912"/>
    <w:rsid w:val="00201DBF"/>
    <w:rsid w:val="00203735"/>
    <w:rsid w:val="00203A4D"/>
    <w:rsid w:val="0020468F"/>
    <w:rsid w:val="00204D60"/>
    <w:rsid w:val="002103B6"/>
    <w:rsid w:val="00216618"/>
    <w:rsid w:val="00216936"/>
    <w:rsid w:val="0022093C"/>
    <w:rsid w:val="0022287E"/>
    <w:rsid w:val="002305C3"/>
    <w:rsid w:val="002307E2"/>
    <w:rsid w:val="002318AD"/>
    <w:rsid w:val="00233F6D"/>
    <w:rsid w:val="00236482"/>
    <w:rsid w:val="0024055E"/>
    <w:rsid w:val="00245BB3"/>
    <w:rsid w:val="00252F05"/>
    <w:rsid w:val="002543AC"/>
    <w:rsid w:val="002547D8"/>
    <w:rsid w:val="002547E7"/>
    <w:rsid w:val="00254A68"/>
    <w:rsid w:val="0025554D"/>
    <w:rsid w:val="00255783"/>
    <w:rsid w:val="00256067"/>
    <w:rsid w:val="0025721E"/>
    <w:rsid w:val="00261540"/>
    <w:rsid w:val="00262164"/>
    <w:rsid w:val="00262937"/>
    <w:rsid w:val="002649DB"/>
    <w:rsid w:val="00266F8B"/>
    <w:rsid w:val="00270838"/>
    <w:rsid w:val="00271F26"/>
    <w:rsid w:val="002729A2"/>
    <w:rsid w:val="00274A49"/>
    <w:rsid w:val="002766F2"/>
    <w:rsid w:val="00282373"/>
    <w:rsid w:val="00284490"/>
    <w:rsid w:val="00284852"/>
    <w:rsid w:val="002873B3"/>
    <w:rsid w:val="00292773"/>
    <w:rsid w:val="0029407C"/>
    <w:rsid w:val="002A1985"/>
    <w:rsid w:val="002A27FC"/>
    <w:rsid w:val="002A2B2B"/>
    <w:rsid w:val="002A2B5F"/>
    <w:rsid w:val="002A604D"/>
    <w:rsid w:val="002A632D"/>
    <w:rsid w:val="002A783D"/>
    <w:rsid w:val="002B1197"/>
    <w:rsid w:val="002B2CC9"/>
    <w:rsid w:val="002B32F9"/>
    <w:rsid w:val="002B5CBE"/>
    <w:rsid w:val="002C1640"/>
    <w:rsid w:val="002C2A0C"/>
    <w:rsid w:val="002C3D65"/>
    <w:rsid w:val="002C60D5"/>
    <w:rsid w:val="002D7152"/>
    <w:rsid w:val="002E292B"/>
    <w:rsid w:val="002E3E2E"/>
    <w:rsid w:val="002E45DA"/>
    <w:rsid w:val="002E574A"/>
    <w:rsid w:val="002E712D"/>
    <w:rsid w:val="002F1342"/>
    <w:rsid w:val="002F20D5"/>
    <w:rsid w:val="002F43F6"/>
    <w:rsid w:val="002F5ED2"/>
    <w:rsid w:val="002F71EC"/>
    <w:rsid w:val="00300717"/>
    <w:rsid w:val="0030344C"/>
    <w:rsid w:val="003051CF"/>
    <w:rsid w:val="003060F9"/>
    <w:rsid w:val="00306848"/>
    <w:rsid w:val="00306CFE"/>
    <w:rsid w:val="0030726A"/>
    <w:rsid w:val="00307F1E"/>
    <w:rsid w:val="00312170"/>
    <w:rsid w:val="00312646"/>
    <w:rsid w:val="003143FA"/>
    <w:rsid w:val="0031470F"/>
    <w:rsid w:val="003203D3"/>
    <w:rsid w:val="003218A2"/>
    <w:rsid w:val="00325791"/>
    <w:rsid w:val="00326A84"/>
    <w:rsid w:val="00330BCB"/>
    <w:rsid w:val="00334061"/>
    <w:rsid w:val="00336486"/>
    <w:rsid w:val="00336A0B"/>
    <w:rsid w:val="00336D1D"/>
    <w:rsid w:val="0034019B"/>
    <w:rsid w:val="00344965"/>
    <w:rsid w:val="00344F3F"/>
    <w:rsid w:val="00346828"/>
    <w:rsid w:val="0035086D"/>
    <w:rsid w:val="003535FA"/>
    <w:rsid w:val="00354C1A"/>
    <w:rsid w:val="00361E24"/>
    <w:rsid w:val="00362BE4"/>
    <w:rsid w:val="00366AB8"/>
    <w:rsid w:val="00371139"/>
    <w:rsid w:val="00373DBF"/>
    <w:rsid w:val="003742D3"/>
    <w:rsid w:val="00374D36"/>
    <w:rsid w:val="0037516D"/>
    <w:rsid w:val="00375E28"/>
    <w:rsid w:val="00376671"/>
    <w:rsid w:val="003770DA"/>
    <w:rsid w:val="003870D3"/>
    <w:rsid w:val="00387E94"/>
    <w:rsid w:val="00391E50"/>
    <w:rsid w:val="003A1024"/>
    <w:rsid w:val="003A2E12"/>
    <w:rsid w:val="003A36D0"/>
    <w:rsid w:val="003A4D5C"/>
    <w:rsid w:val="003A6C3A"/>
    <w:rsid w:val="003A6F7D"/>
    <w:rsid w:val="003B140E"/>
    <w:rsid w:val="003B1443"/>
    <w:rsid w:val="003B56C1"/>
    <w:rsid w:val="003C1CE5"/>
    <w:rsid w:val="003C3190"/>
    <w:rsid w:val="003D1382"/>
    <w:rsid w:val="003E145D"/>
    <w:rsid w:val="003E18E8"/>
    <w:rsid w:val="003E23C3"/>
    <w:rsid w:val="003E2780"/>
    <w:rsid w:val="003E4A3F"/>
    <w:rsid w:val="003F1BC1"/>
    <w:rsid w:val="003F23CD"/>
    <w:rsid w:val="003F3CB5"/>
    <w:rsid w:val="003F4B8D"/>
    <w:rsid w:val="003F7F0A"/>
    <w:rsid w:val="003F7F9C"/>
    <w:rsid w:val="00402A59"/>
    <w:rsid w:val="0040345C"/>
    <w:rsid w:val="00403C23"/>
    <w:rsid w:val="00406CB4"/>
    <w:rsid w:val="00411192"/>
    <w:rsid w:val="004112A2"/>
    <w:rsid w:val="004140E7"/>
    <w:rsid w:val="004161BB"/>
    <w:rsid w:val="004163A7"/>
    <w:rsid w:val="00422073"/>
    <w:rsid w:val="00424062"/>
    <w:rsid w:val="00425916"/>
    <w:rsid w:val="00427AF0"/>
    <w:rsid w:val="00427E5E"/>
    <w:rsid w:val="00427F03"/>
    <w:rsid w:val="00430AA9"/>
    <w:rsid w:val="00430C77"/>
    <w:rsid w:val="00432459"/>
    <w:rsid w:val="00433876"/>
    <w:rsid w:val="00435650"/>
    <w:rsid w:val="00435727"/>
    <w:rsid w:val="0044061E"/>
    <w:rsid w:val="004422F8"/>
    <w:rsid w:val="004442BE"/>
    <w:rsid w:val="004447CF"/>
    <w:rsid w:val="00444EC5"/>
    <w:rsid w:val="00451A24"/>
    <w:rsid w:val="00451AE0"/>
    <w:rsid w:val="004606B7"/>
    <w:rsid w:val="00460AEC"/>
    <w:rsid w:val="00461D36"/>
    <w:rsid w:val="00464083"/>
    <w:rsid w:val="00464CEC"/>
    <w:rsid w:val="0046671F"/>
    <w:rsid w:val="004668E0"/>
    <w:rsid w:val="00470D0F"/>
    <w:rsid w:val="00471215"/>
    <w:rsid w:val="00471F65"/>
    <w:rsid w:val="0047341E"/>
    <w:rsid w:val="00475111"/>
    <w:rsid w:val="004763BC"/>
    <w:rsid w:val="00477F39"/>
    <w:rsid w:val="0048211A"/>
    <w:rsid w:val="00482B92"/>
    <w:rsid w:val="004871F5"/>
    <w:rsid w:val="00495B42"/>
    <w:rsid w:val="004A45D6"/>
    <w:rsid w:val="004A76F9"/>
    <w:rsid w:val="004C01E2"/>
    <w:rsid w:val="004C06A6"/>
    <w:rsid w:val="004C13C8"/>
    <w:rsid w:val="004C6244"/>
    <w:rsid w:val="004D10F2"/>
    <w:rsid w:val="004D2277"/>
    <w:rsid w:val="004D4993"/>
    <w:rsid w:val="004D7C12"/>
    <w:rsid w:val="004E1270"/>
    <w:rsid w:val="004E1DC4"/>
    <w:rsid w:val="004E3C53"/>
    <w:rsid w:val="004E49B0"/>
    <w:rsid w:val="004E55F3"/>
    <w:rsid w:val="004F2357"/>
    <w:rsid w:val="004F2C18"/>
    <w:rsid w:val="004F660A"/>
    <w:rsid w:val="00500CF4"/>
    <w:rsid w:val="005024A2"/>
    <w:rsid w:val="005039AC"/>
    <w:rsid w:val="005115DD"/>
    <w:rsid w:val="00515EB1"/>
    <w:rsid w:val="00517EF0"/>
    <w:rsid w:val="005205EC"/>
    <w:rsid w:val="00520C6F"/>
    <w:rsid w:val="00522388"/>
    <w:rsid w:val="005274AF"/>
    <w:rsid w:val="00527DEC"/>
    <w:rsid w:val="00530F3B"/>
    <w:rsid w:val="005310A2"/>
    <w:rsid w:val="00532FEE"/>
    <w:rsid w:val="00541028"/>
    <w:rsid w:val="00544AFF"/>
    <w:rsid w:val="00546714"/>
    <w:rsid w:val="00550911"/>
    <w:rsid w:val="00550BBD"/>
    <w:rsid w:val="00551ED6"/>
    <w:rsid w:val="00556D29"/>
    <w:rsid w:val="00557E34"/>
    <w:rsid w:val="00560042"/>
    <w:rsid w:val="00563F45"/>
    <w:rsid w:val="00564384"/>
    <w:rsid w:val="00571050"/>
    <w:rsid w:val="0057368E"/>
    <w:rsid w:val="00574166"/>
    <w:rsid w:val="005818EA"/>
    <w:rsid w:val="00582330"/>
    <w:rsid w:val="00582FE1"/>
    <w:rsid w:val="005903F2"/>
    <w:rsid w:val="0059171E"/>
    <w:rsid w:val="00591ADD"/>
    <w:rsid w:val="00592B55"/>
    <w:rsid w:val="00594325"/>
    <w:rsid w:val="005966FB"/>
    <w:rsid w:val="0059790F"/>
    <w:rsid w:val="005A0231"/>
    <w:rsid w:val="005A06AB"/>
    <w:rsid w:val="005A0DD5"/>
    <w:rsid w:val="005A225A"/>
    <w:rsid w:val="005A2332"/>
    <w:rsid w:val="005A2619"/>
    <w:rsid w:val="005A2AB4"/>
    <w:rsid w:val="005A34CA"/>
    <w:rsid w:val="005A516A"/>
    <w:rsid w:val="005A5517"/>
    <w:rsid w:val="005B0041"/>
    <w:rsid w:val="005B007E"/>
    <w:rsid w:val="005B44AE"/>
    <w:rsid w:val="005C03EA"/>
    <w:rsid w:val="005C2792"/>
    <w:rsid w:val="005C3C56"/>
    <w:rsid w:val="005C4927"/>
    <w:rsid w:val="005C723F"/>
    <w:rsid w:val="005D3631"/>
    <w:rsid w:val="005D5327"/>
    <w:rsid w:val="005D5389"/>
    <w:rsid w:val="005D5EFB"/>
    <w:rsid w:val="005E374A"/>
    <w:rsid w:val="005E382A"/>
    <w:rsid w:val="005E64D1"/>
    <w:rsid w:val="005E75EF"/>
    <w:rsid w:val="005F0435"/>
    <w:rsid w:val="005F24A7"/>
    <w:rsid w:val="005F2FA0"/>
    <w:rsid w:val="005F3F08"/>
    <w:rsid w:val="00602437"/>
    <w:rsid w:val="00602AFA"/>
    <w:rsid w:val="00603621"/>
    <w:rsid w:val="0060461E"/>
    <w:rsid w:val="0060798B"/>
    <w:rsid w:val="00610FCB"/>
    <w:rsid w:val="00611554"/>
    <w:rsid w:val="00611957"/>
    <w:rsid w:val="00617999"/>
    <w:rsid w:val="00617A58"/>
    <w:rsid w:val="006208C2"/>
    <w:rsid w:val="00621876"/>
    <w:rsid w:val="00623694"/>
    <w:rsid w:val="00623A4A"/>
    <w:rsid w:val="00626F6F"/>
    <w:rsid w:val="0062799D"/>
    <w:rsid w:val="006307B9"/>
    <w:rsid w:val="0063244D"/>
    <w:rsid w:val="006336B3"/>
    <w:rsid w:val="00634C22"/>
    <w:rsid w:val="00634D50"/>
    <w:rsid w:val="00635012"/>
    <w:rsid w:val="006352F0"/>
    <w:rsid w:val="0064474D"/>
    <w:rsid w:val="006517FF"/>
    <w:rsid w:val="00653764"/>
    <w:rsid w:val="006538C4"/>
    <w:rsid w:val="0065495E"/>
    <w:rsid w:val="00661834"/>
    <w:rsid w:val="0067318D"/>
    <w:rsid w:val="00673BE2"/>
    <w:rsid w:val="00674E08"/>
    <w:rsid w:val="0067641B"/>
    <w:rsid w:val="006800DE"/>
    <w:rsid w:val="00695421"/>
    <w:rsid w:val="0069686F"/>
    <w:rsid w:val="006A0C51"/>
    <w:rsid w:val="006A0D8C"/>
    <w:rsid w:val="006A15C3"/>
    <w:rsid w:val="006A18FD"/>
    <w:rsid w:val="006A3343"/>
    <w:rsid w:val="006A40CB"/>
    <w:rsid w:val="006A45A3"/>
    <w:rsid w:val="006A5A4E"/>
    <w:rsid w:val="006A6B98"/>
    <w:rsid w:val="006A7C31"/>
    <w:rsid w:val="006B0E56"/>
    <w:rsid w:val="006B3DF3"/>
    <w:rsid w:val="006B401B"/>
    <w:rsid w:val="006B5317"/>
    <w:rsid w:val="006B6253"/>
    <w:rsid w:val="006B75CA"/>
    <w:rsid w:val="006B7954"/>
    <w:rsid w:val="006C0214"/>
    <w:rsid w:val="006C2F08"/>
    <w:rsid w:val="006C4898"/>
    <w:rsid w:val="006C6F8C"/>
    <w:rsid w:val="006C72A4"/>
    <w:rsid w:val="006D3CA6"/>
    <w:rsid w:val="006D4563"/>
    <w:rsid w:val="006D5981"/>
    <w:rsid w:val="006D6115"/>
    <w:rsid w:val="006D7ACC"/>
    <w:rsid w:val="006E192D"/>
    <w:rsid w:val="006E2CD6"/>
    <w:rsid w:val="006E5B4B"/>
    <w:rsid w:val="006E5F3B"/>
    <w:rsid w:val="006E7EAF"/>
    <w:rsid w:val="006F104D"/>
    <w:rsid w:val="006F1A63"/>
    <w:rsid w:val="006F2A7C"/>
    <w:rsid w:val="006F32FE"/>
    <w:rsid w:val="006F55E8"/>
    <w:rsid w:val="006F6535"/>
    <w:rsid w:val="006F71B4"/>
    <w:rsid w:val="007002D0"/>
    <w:rsid w:val="00701A82"/>
    <w:rsid w:val="00703672"/>
    <w:rsid w:val="00704054"/>
    <w:rsid w:val="007049B0"/>
    <w:rsid w:val="00704A29"/>
    <w:rsid w:val="00706BB9"/>
    <w:rsid w:val="00711436"/>
    <w:rsid w:val="007142E9"/>
    <w:rsid w:val="00717CBF"/>
    <w:rsid w:val="00717F7A"/>
    <w:rsid w:val="007216B8"/>
    <w:rsid w:val="007239BA"/>
    <w:rsid w:val="00725E5A"/>
    <w:rsid w:val="007267C9"/>
    <w:rsid w:val="00727696"/>
    <w:rsid w:val="00730CF7"/>
    <w:rsid w:val="00732AB1"/>
    <w:rsid w:val="00732D7D"/>
    <w:rsid w:val="00732E94"/>
    <w:rsid w:val="00737565"/>
    <w:rsid w:val="0074207E"/>
    <w:rsid w:val="0074264D"/>
    <w:rsid w:val="00742E67"/>
    <w:rsid w:val="00743469"/>
    <w:rsid w:val="00747CB7"/>
    <w:rsid w:val="00750A33"/>
    <w:rsid w:val="00750B88"/>
    <w:rsid w:val="00753293"/>
    <w:rsid w:val="00754F80"/>
    <w:rsid w:val="00755EAA"/>
    <w:rsid w:val="00756305"/>
    <w:rsid w:val="007565CA"/>
    <w:rsid w:val="00757012"/>
    <w:rsid w:val="00760B79"/>
    <w:rsid w:val="0076190C"/>
    <w:rsid w:val="00770E38"/>
    <w:rsid w:val="007713C8"/>
    <w:rsid w:val="00775BE9"/>
    <w:rsid w:val="00781571"/>
    <w:rsid w:val="00781CE8"/>
    <w:rsid w:val="00786855"/>
    <w:rsid w:val="00787000"/>
    <w:rsid w:val="00787440"/>
    <w:rsid w:val="00787B23"/>
    <w:rsid w:val="007932E8"/>
    <w:rsid w:val="00795DDF"/>
    <w:rsid w:val="007969BE"/>
    <w:rsid w:val="0079714E"/>
    <w:rsid w:val="0079746C"/>
    <w:rsid w:val="007A25B6"/>
    <w:rsid w:val="007A2E4A"/>
    <w:rsid w:val="007A4F39"/>
    <w:rsid w:val="007A5592"/>
    <w:rsid w:val="007A58DC"/>
    <w:rsid w:val="007A62A0"/>
    <w:rsid w:val="007B0C1C"/>
    <w:rsid w:val="007B1681"/>
    <w:rsid w:val="007B3E28"/>
    <w:rsid w:val="007B4395"/>
    <w:rsid w:val="007B591F"/>
    <w:rsid w:val="007B77C1"/>
    <w:rsid w:val="007C1C8B"/>
    <w:rsid w:val="007C2892"/>
    <w:rsid w:val="007C3026"/>
    <w:rsid w:val="007C5F4D"/>
    <w:rsid w:val="007C7073"/>
    <w:rsid w:val="007D0000"/>
    <w:rsid w:val="007D6967"/>
    <w:rsid w:val="007D7CE3"/>
    <w:rsid w:val="007F03A4"/>
    <w:rsid w:val="007F141D"/>
    <w:rsid w:val="007F1DFC"/>
    <w:rsid w:val="007F4356"/>
    <w:rsid w:val="007F440F"/>
    <w:rsid w:val="007F4EB8"/>
    <w:rsid w:val="007F59EC"/>
    <w:rsid w:val="007F769D"/>
    <w:rsid w:val="008018AE"/>
    <w:rsid w:val="00803C33"/>
    <w:rsid w:val="0080450B"/>
    <w:rsid w:val="008112F8"/>
    <w:rsid w:val="0081294D"/>
    <w:rsid w:val="0081350D"/>
    <w:rsid w:val="0081463B"/>
    <w:rsid w:val="00820A30"/>
    <w:rsid w:val="008222A5"/>
    <w:rsid w:val="00823300"/>
    <w:rsid w:val="00825FAE"/>
    <w:rsid w:val="00826F43"/>
    <w:rsid w:val="00832CAD"/>
    <w:rsid w:val="00835E93"/>
    <w:rsid w:val="00836435"/>
    <w:rsid w:val="00840723"/>
    <w:rsid w:val="0084209D"/>
    <w:rsid w:val="008429E9"/>
    <w:rsid w:val="00847292"/>
    <w:rsid w:val="0085118C"/>
    <w:rsid w:val="00855FD4"/>
    <w:rsid w:val="00857D6E"/>
    <w:rsid w:val="008600A6"/>
    <w:rsid w:val="008607F3"/>
    <w:rsid w:val="00864583"/>
    <w:rsid w:val="00865353"/>
    <w:rsid w:val="008658FB"/>
    <w:rsid w:val="00866F4D"/>
    <w:rsid w:val="008706E4"/>
    <w:rsid w:val="00871EAF"/>
    <w:rsid w:val="008722B2"/>
    <w:rsid w:val="008742C4"/>
    <w:rsid w:val="00876C3D"/>
    <w:rsid w:val="008821AB"/>
    <w:rsid w:val="008821E9"/>
    <w:rsid w:val="00883580"/>
    <w:rsid w:val="00883A11"/>
    <w:rsid w:val="008844C1"/>
    <w:rsid w:val="00886603"/>
    <w:rsid w:val="008869C6"/>
    <w:rsid w:val="00887198"/>
    <w:rsid w:val="008904E2"/>
    <w:rsid w:val="008906B5"/>
    <w:rsid w:val="0089215A"/>
    <w:rsid w:val="00893D2A"/>
    <w:rsid w:val="00897885"/>
    <w:rsid w:val="008B0F4B"/>
    <w:rsid w:val="008B1606"/>
    <w:rsid w:val="008B5089"/>
    <w:rsid w:val="008B78DE"/>
    <w:rsid w:val="008C6526"/>
    <w:rsid w:val="008C6EA3"/>
    <w:rsid w:val="008C7A24"/>
    <w:rsid w:val="008D2BC3"/>
    <w:rsid w:val="008D7984"/>
    <w:rsid w:val="008E0301"/>
    <w:rsid w:val="008E0FCD"/>
    <w:rsid w:val="008E112E"/>
    <w:rsid w:val="008E2BC8"/>
    <w:rsid w:val="008E4A2B"/>
    <w:rsid w:val="008E4DCD"/>
    <w:rsid w:val="008F44E6"/>
    <w:rsid w:val="00901A45"/>
    <w:rsid w:val="00901D84"/>
    <w:rsid w:val="00903B50"/>
    <w:rsid w:val="009051E4"/>
    <w:rsid w:val="00905BED"/>
    <w:rsid w:val="00906825"/>
    <w:rsid w:val="0090698E"/>
    <w:rsid w:val="009106A1"/>
    <w:rsid w:val="00913099"/>
    <w:rsid w:val="00915C38"/>
    <w:rsid w:val="009202F6"/>
    <w:rsid w:val="00922A71"/>
    <w:rsid w:val="009315B4"/>
    <w:rsid w:val="00931663"/>
    <w:rsid w:val="009375C9"/>
    <w:rsid w:val="00937696"/>
    <w:rsid w:val="00940B6D"/>
    <w:rsid w:val="009417EE"/>
    <w:rsid w:val="00943B52"/>
    <w:rsid w:val="00945FDF"/>
    <w:rsid w:val="00954EA3"/>
    <w:rsid w:val="009635C0"/>
    <w:rsid w:val="0096399E"/>
    <w:rsid w:val="00963F9C"/>
    <w:rsid w:val="0096436B"/>
    <w:rsid w:val="00971234"/>
    <w:rsid w:val="00972677"/>
    <w:rsid w:val="00972CF0"/>
    <w:rsid w:val="00973FCD"/>
    <w:rsid w:val="009813F2"/>
    <w:rsid w:val="009828DB"/>
    <w:rsid w:val="009878DD"/>
    <w:rsid w:val="009948F6"/>
    <w:rsid w:val="00994D3D"/>
    <w:rsid w:val="009A11AD"/>
    <w:rsid w:val="009A2148"/>
    <w:rsid w:val="009A22C0"/>
    <w:rsid w:val="009A3BBF"/>
    <w:rsid w:val="009B1022"/>
    <w:rsid w:val="009B3F55"/>
    <w:rsid w:val="009C26B8"/>
    <w:rsid w:val="009C4211"/>
    <w:rsid w:val="009C5BEE"/>
    <w:rsid w:val="009C5DDC"/>
    <w:rsid w:val="009C70F7"/>
    <w:rsid w:val="009D0D7E"/>
    <w:rsid w:val="009D2747"/>
    <w:rsid w:val="009D7448"/>
    <w:rsid w:val="009D7735"/>
    <w:rsid w:val="009E12C4"/>
    <w:rsid w:val="009E1EAE"/>
    <w:rsid w:val="009E2386"/>
    <w:rsid w:val="009E6899"/>
    <w:rsid w:val="009F1282"/>
    <w:rsid w:val="009F2A7A"/>
    <w:rsid w:val="009F56EF"/>
    <w:rsid w:val="009F6C3C"/>
    <w:rsid w:val="009F7245"/>
    <w:rsid w:val="009F7318"/>
    <w:rsid w:val="00A0035C"/>
    <w:rsid w:val="00A0243C"/>
    <w:rsid w:val="00A04950"/>
    <w:rsid w:val="00A110D0"/>
    <w:rsid w:val="00A15FF7"/>
    <w:rsid w:val="00A17ECC"/>
    <w:rsid w:val="00A20332"/>
    <w:rsid w:val="00A20F56"/>
    <w:rsid w:val="00A2158C"/>
    <w:rsid w:val="00A21D80"/>
    <w:rsid w:val="00A21EC7"/>
    <w:rsid w:val="00A230A0"/>
    <w:rsid w:val="00A24E0A"/>
    <w:rsid w:val="00A26E21"/>
    <w:rsid w:val="00A3076D"/>
    <w:rsid w:val="00A33FA2"/>
    <w:rsid w:val="00A35A15"/>
    <w:rsid w:val="00A368A4"/>
    <w:rsid w:val="00A41B15"/>
    <w:rsid w:val="00A42826"/>
    <w:rsid w:val="00A436B2"/>
    <w:rsid w:val="00A43DFE"/>
    <w:rsid w:val="00A45837"/>
    <w:rsid w:val="00A45EA1"/>
    <w:rsid w:val="00A46C83"/>
    <w:rsid w:val="00A528C9"/>
    <w:rsid w:val="00A52E1F"/>
    <w:rsid w:val="00A574E2"/>
    <w:rsid w:val="00A6429A"/>
    <w:rsid w:val="00A66B75"/>
    <w:rsid w:val="00A74630"/>
    <w:rsid w:val="00A75214"/>
    <w:rsid w:val="00A77177"/>
    <w:rsid w:val="00A81F3C"/>
    <w:rsid w:val="00A85DC9"/>
    <w:rsid w:val="00A86A8C"/>
    <w:rsid w:val="00A91487"/>
    <w:rsid w:val="00A91B57"/>
    <w:rsid w:val="00A927D8"/>
    <w:rsid w:val="00A935C0"/>
    <w:rsid w:val="00A937E2"/>
    <w:rsid w:val="00A94E9D"/>
    <w:rsid w:val="00A9598B"/>
    <w:rsid w:val="00AA17DC"/>
    <w:rsid w:val="00AA3564"/>
    <w:rsid w:val="00AA5EE3"/>
    <w:rsid w:val="00AB16E6"/>
    <w:rsid w:val="00AB52C1"/>
    <w:rsid w:val="00AC1535"/>
    <w:rsid w:val="00AC2AF6"/>
    <w:rsid w:val="00AC4CBE"/>
    <w:rsid w:val="00AD086A"/>
    <w:rsid w:val="00AD0B8B"/>
    <w:rsid w:val="00AD15BF"/>
    <w:rsid w:val="00AE0345"/>
    <w:rsid w:val="00AE1BD5"/>
    <w:rsid w:val="00AE2CF9"/>
    <w:rsid w:val="00AE2FFB"/>
    <w:rsid w:val="00AE6D81"/>
    <w:rsid w:val="00AF0CF5"/>
    <w:rsid w:val="00AF1593"/>
    <w:rsid w:val="00AF2AAC"/>
    <w:rsid w:val="00AF6428"/>
    <w:rsid w:val="00B01F96"/>
    <w:rsid w:val="00B05340"/>
    <w:rsid w:val="00B06294"/>
    <w:rsid w:val="00B077E5"/>
    <w:rsid w:val="00B108A9"/>
    <w:rsid w:val="00B10BC3"/>
    <w:rsid w:val="00B11315"/>
    <w:rsid w:val="00B14229"/>
    <w:rsid w:val="00B14663"/>
    <w:rsid w:val="00B1739D"/>
    <w:rsid w:val="00B212A6"/>
    <w:rsid w:val="00B23A51"/>
    <w:rsid w:val="00B31DF4"/>
    <w:rsid w:val="00B34B3D"/>
    <w:rsid w:val="00B41A11"/>
    <w:rsid w:val="00B41FB3"/>
    <w:rsid w:val="00B4347D"/>
    <w:rsid w:val="00B451CA"/>
    <w:rsid w:val="00B4704A"/>
    <w:rsid w:val="00B47D9D"/>
    <w:rsid w:val="00B52470"/>
    <w:rsid w:val="00B53653"/>
    <w:rsid w:val="00B54165"/>
    <w:rsid w:val="00B55CB2"/>
    <w:rsid w:val="00B56C5A"/>
    <w:rsid w:val="00B64D1C"/>
    <w:rsid w:val="00B66F47"/>
    <w:rsid w:val="00B67E21"/>
    <w:rsid w:val="00B77C4D"/>
    <w:rsid w:val="00B804D5"/>
    <w:rsid w:val="00B815DF"/>
    <w:rsid w:val="00B835B8"/>
    <w:rsid w:val="00B85B58"/>
    <w:rsid w:val="00B85F03"/>
    <w:rsid w:val="00B85FA4"/>
    <w:rsid w:val="00B87EF8"/>
    <w:rsid w:val="00B96B8F"/>
    <w:rsid w:val="00B9747F"/>
    <w:rsid w:val="00B97E9D"/>
    <w:rsid w:val="00BA47B0"/>
    <w:rsid w:val="00BA6290"/>
    <w:rsid w:val="00BA7178"/>
    <w:rsid w:val="00BB0D1F"/>
    <w:rsid w:val="00BB1447"/>
    <w:rsid w:val="00BB22AE"/>
    <w:rsid w:val="00BB5072"/>
    <w:rsid w:val="00BB7ECE"/>
    <w:rsid w:val="00BC5015"/>
    <w:rsid w:val="00BC5A11"/>
    <w:rsid w:val="00BC6F1A"/>
    <w:rsid w:val="00BC774C"/>
    <w:rsid w:val="00BE0C68"/>
    <w:rsid w:val="00BE5671"/>
    <w:rsid w:val="00BE6D28"/>
    <w:rsid w:val="00BF25B0"/>
    <w:rsid w:val="00BF6DBF"/>
    <w:rsid w:val="00BF72A8"/>
    <w:rsid w:val="00BF7DC6"/>
    <w:rsid w:val="00C06E67"/>
    <w:rsid w:val="00C079D0"/>
    <w:rsid w:val="00C14424"/>
    <w:rsid w:val="00C15940"/>
    <w:rsid w:val="00C15A3E"/>
    <w:rsid w:val="00C15E2F"/>
    <w:rsid w:val="00C21AB4"/>
    <w:rsid w:val="00C2357B"/>
    <w:rsid w:val="00C23A43"/>
    <w:rsid w:val="00C2748F"/>
    <w:rsid w:val="00C31D79"/>
    <w:rsid w:val="00C3206A"/>
    <w:rsid w:val="00C353EE"/>
    <w:rsid w:val="00C37BFB"/>
    <w:rsid w:val="00C40DB0"/>
    <w:rsid w:val="00C40F4D"/>
    <w:rsid w:val="00C44DB9"/>
    <w:rsid w:val="00C457F8"/>
    <w:rsid w:val="00C464C3"/>
    <w:rsid w:val="00C46A09"/>
    <w:rsid w:val="00C50456"/>
    <w:rsid w:val="00C50EB9"/>
    <w:rsid w:val="00C5169C"/>
    <w:rsid w:val="00C53A10"/>
    <w:rsid w:val="00C56D54"/>
    <w:rsid w:val="00C616F6"/>
    <w:rsid w:val="00C62719"/>
    <w:rsid w:val="00C63B83"/>
    <w:rsid w:val="00C66C4C"/>
    <w:rsid w:val="00C715DE"/>
    <w:rsid w:val="00C739F3"/>
    <w:rsid w:val="00C7411F"/>
    <w:rsid w:val="00C77FC7"/>
    <w:rsid w:val="00C80158"/>
    <w:rsid w:val="00C851F0"/>
    <w:rsid w:val="00C90468"/>
    <w:rsid w:val="00C9248E"/>
    <w:rsid w:val="00C926B4"/>
    <w:rsid w:val="00C94949"/>
    <w:rsid w:val="00C96DA3"/>
    <w:rsid w:val="00CA024E"/>
    <w:rsid w:val="00CA0746"/>
    <w:rsid w:val="00CA1D66"/>
    <w:rsid w:val="00CA2B8E"/>
    <w:rsid w:val="00CA4EC2"/>
    <w:rsid w:val="00CA6EA9"/>
    <w:rsid w:val="00CB106F"/>
    <w:rsid w:val="00CB160E"/>
    <w:rsid w:val="00CB3D2E"/>
    <w:rsid w:val="00CB69AC"/>
    <w:rsid w:val="00CB716F"/>
    <w:rsid w:val="00CC0F32"/>
    <w:rsid w:val="00CC2B99"/>
    <w:rsid w:val="00CC2ECB"/>
    <w:rsid w:val="00CC3549"/>
    <w:rsid w:val="00CC497E"/>
    <w:rsid w:val="00CC4B07"/>
    <w:rsid w:val="00CC6356"/>
    <w:rsid w:val="00CC796F"/>
    <w:rsid w:val="00CD18D1"/>
    <w:rsid w:val="00CD510F"/>
    <w:rsid w:val="00CD51C3"/>
    <w:rsid w:val="00CD6C8A"/>
    <w:rsid w:val="00CE27DF"/>
    <w:rsid w:val="00CE4704"/>
    <w:rsid w:val="00CE5A0C"/>
    <w:rsid w:val="00CF05F5"/>
    <w:rsid w:val="00CF36F1"/>
    <w:rsid w:val="00CF4977"/>
    <w:rsid w:val="00CF626E"/>
    <w:rsid w:val="00CF7840"/>
    <w:rsid w:val="00D00508"/>
    <w:rsid w:val="00D00F9C"/>
    <w:rsid w:val="00D00FF3"/>
    <w:rsid w:val="00D103DB"/>
    <w:rsid w:val="00D15B4B"/>
    <w:rsid w:val="00D16E1A"/>
    <w:rsid w:val="00D21A9C"/>
    <w:rsid w:val="00D22F9A"/>
    <w:rsid w:val="00D231A7"/>
    <w:rsid w:val="00D24AF0"/>
    <w:rsid w:val="00D275D7"/>
    <w:rsid w:val="00D279C3"/>
    <w:rsid w:val="00D317E9"/>
    <w:rsid w:val="00D35C88"/>
    <w:rsid w:val="00D42ECD"/>
    <w:rsid w:val="00D44D7C"/>
    <w:rsid w:val="00D46A53"/>
    <w:rsid w:val="00D53C8F"/>
    <w:rsid w:val="00D5438B"/>
    <w:rsid w:val="00D57B67"/>
    <w:rsid w:val="00D64143"/>
    <w:rsid w:val="00D7264C"/>
    <w:rsid w:val="00D7358B"/>
    <w:rsid w:val="00D73A86"/>
    <w:rsid w:val="00D75213"/>
    <w:rsid w:val="00D77C18"/>
    <w:rsid w:val="00D813F2"/>
    <w:rsid w:val="00D827BC"/>
    <w:rsid w:val="00D85EB7"/>
    <w:rsid w:val="00D91B2D"/>
    <w:rsid w:val="00D942E9"/>
    <w:rsid w:val="00D95049"/>
    <w:rsid w:val="00D9614F"/>
    <w:rsid w:val="00D96EC7"/>
    <w:rsid w:val="00DA024D"/>
    <w:rsid w:val="00DA0C27"/>
    <w:rsid w:val="00DA534B"/>
    <w:rsid w:val="00DA5DBE"/>
    <w:rsid w:val="00DA64F9"/>
    <w:rsid w:val="00DA6E74"/>
    <w:rsid w:val="00DB3049"/>
    <w:rsid w:val="00DB3892"/>
    <w:rsid w:val="00DB530F"/>
    <w:rsid w:val="00DC0262"/>
    <w:rsid w:val="00DC3846"/>
    <w:rsid w:val="00DC38FD"/>
    <w:rsid w:val="00DC4715"/>
    <w:rsid w:val="00DC5112"/>
    <w:rsid w:val="00DC5135"/>
    <w:rsid w:val="00DC5730"/>
    <w:rsid w:val="00DC580B"/>
    <w:rsid w:val="00DD0CEC"/>
    <w:rsid w:val="00DD5C87"/>
    <w:rsid w:val="00DD7297"/>
    <w:rsid w:val="00DE15CA"/>
    <w:rsid w:val="00DE328B"/>
    <w:rsid w:val="00DE3464"/>
    <w:rsid w:val="00DF094A"/>
    <w:rsid w:val="00DF0E11"/>
    <w:rsid w:val="00DF1B47"/>
    <w:rsid w:val="00DF2D44"/>
    <w:rsid w:val="00DF36B4"/>
    <w:rsid w:val="00DF5DF6"/>
    <w:rsid w:val="00DF76BD"/>
    <w:rsid w:val="00DF7BE5"/>
    <w:rsid w:val="00E03A61"/>
    <w:rsid w:val="00E040C1"/>
    <w:rsid w:val="00E1002F"/>
    <w:rsid w:val="00E1003B"/>
    <w:rsid w:val="00E11CE5"/>
    <w:rsid w:val="00E13D6E"/>
    <w:rsid w:val="00E165C0"/>
    <w:rsid w:val="00E17106"/>
    <w:rsid w:val="00E20E65"/>
    <w:rsid w:val="00E24115"/>
    <w:rsid w:val="00E2490C"/>
    <w:rsid w:val="00E24B23"/>
    <w:rsid w:val="00E26A4A"/>
    <w:rsid w:val="00E279F1"/>
    <w:rsid w:val="00E307A3"/>
    <w:rsid w:val="00E30C47"/>
    <w:rsid w:val="00E35259"/>
    <w:rsid w:val="00E357F4"/>
    <w:rsid w:val="00E41CE5"/>
    <w:rsid w:val="00E435E7"/>
    <w:rsid w:val="00E43760"/>
    <w:rsid w:val="00E47006"/>
    <w:rsid w:val="00E47BDC"/>
    <w:rsid w:val="00E50EE8"/>
    <w:rsid w:val="00E552BA"/>
    <w:rsid w:val="00E56582"/>
    <w:rsid w:val="00E67519"/>
    <w:rsid w:val="00E67DBE"/>
    <w:rsid w:val="00E70F91"/>
    <w:rsid w:val="00E7101B"/>
    <w:rsid w:val="00E728FE"/>
    <w:rsid w:val="00E75381"/>
    <w:rsid w:val="00E7654D"/>
    <w:rsid w:val="00E76C6D"/>
    <w:rsid w:val="00E80B45"/>
    <w:rsid w:val="00E814B8"/>
    <w:rsid w:val="00E82652"/>
    <w:rsid w:val="00E846AF"/>
    <w:rsid w:val="00E85789"/>
    <w:rsid w:val="00E85C7D"/>
    <w:rsid w:val="00E90878"/>
    <w:rsid w:val="00E91243"/>
    <w:rsid w:val="00E922DD"/>
    <w:rsid w:val="00EA1630"/>
    <w:rsid w:val="00EA521A"/>
    <w:rsid w:val="00EA5757"/>
    <w:rsid w:val="00EB0778"/>
    <w:rsid w:val="00EB185C"/>
    <w:rsid w:val="00EB34C9"/>
    <w:rsid w:val="00EB4339"/>
    <w:rsid w:val="00EC1051"/>
    <w:rsid w:val="00EC69C1"/>
    <w:rsid w:val="00EC76AF"/>
    <w:rsid w:val="00ED061D"/>
    <w:rsid w:val="00ED2F3A"/>
    <w:rsid w:val="00ED35DB"/>
    <w:rsid w:val="00ED550E"/>
    <w:rsid w:val="00ED6153"/>
    <w:rsid w:val="00ED63BE"/>
    <w:rsid w:val="00ED6A32"/>
    <w:rsid w:val="00ED7809"/>
    <w:rsid w:val="00EE1EA9"/>
    <w:rsid w:val="00EE4A53"/>
    <w:rsid w:val="00EE5425"/>
    <w:rsid w:val="00EE6077"/>
    <w:rsid w:val="00EE7F45"/>
    <w:rsid w:val="00EF440C"/>
    <w:rsid w:val="00EF4AD5"/>
    <w:rsid w:val="00EF5A12"/>
    <w:rsid w:val="00EF5EA0"/>
    <w:rsid w:val="00EF651C"/>
    <w:rsid w:val="00EF66CF"/>
    <w:rsid w:val="00EF6A23"/>
    <w:rsid w:val="00EF6C23"/>
    <w:rsid w:val="00EF6EB3"/>
    <w:rsid w:val="00F0379E"/>
    <w:rsid w:val="00F046AC"/>
    <w:rsid w:val="00F04766"/>
    <w:rsid w:val="00F05D19"/>
    <w:rsid w:val="00F06EB5"/>
    <w:rsid w:val="00F07893"/>
    <w:rsid w:val="00F07E2C"/>
    <w:rsid w:val="00F10872"/>
    <w:rsid w:val="00F11475"/>
    <w:rsid w:val="00F1171B"/>
    <w:rsid w:val="00F130C6"/>
    <w:rsid w:val="00F13119"/>
    <w:rsid w:val="00F15D39"/>
    <w:rsid w:val="00F15DFE"/>
    <w:rsid w:val="00F16888"/>
    <w:rsid w:val="00F17874"/>
    <w:rsid w:val="00F2042B"/>
    <w:rsid w:val="00F22BE8"/>
    <w:rsid w:val="00F2510E"/>
    <w:rsid w:val="00F254EA"/>
    <w:rsid w:val="00F35358"/>
    <w:rsid w:val="00F37D10"/>
    <w:rsid w:val="00F40CCE"/>
    <w:rsid w:val="00F41A0A"/>
    <w:rsid w:val="00F428E7"/>
    <w:rsid w:val="00F43353"/>
    <w:rsid w:val="00F471CB"/>
    <w:rsid w:val="00F50355"/>
    <w:rsid w:val="00F54717"/>
    <w:rsid w:val="00F549F4"/>
    <w:rsid w:val="00F60834"/>
    <w:rsid w:val="00F60B58"/>
    <w:rsid w:val="00F61690"/>
    <w:rsid w:val="00F6709C"/>
    <w:rsid w:val="00F674FB"/>
    <w:rsid w:val="00F7021B"/>
    <w:rsid w:val="00F7127F"/>
    <w:rsid w:val="00F71F53"/>
    <w:rsid w:val="00F721A3"/>
    <w:rsid w:val="00F726EC"/>
    <w:rsid w:val="00F737B9"/>
    <w:rsid w:val="00F759D9"/>
    <w:rsid w:val="00F778A2"/>
    <w:rsid w:val="00F80983"/>
    <w:rsid w:val="00F84279"/>
    <w:rsid w:val="00F86049"/>
    <w:rsid w:val="00F93A5D"/>
    <w:rsid w:val="00FA1B22"/>
    <w:rsid w:val="00FB5F3F"/>
    <w:rsid w:val="00FB6A6A"/>
    <w:rsid w:val="00FC5D4C"/>
    <w:rsid w:val="00FD07E4"/>
    <w:rsid w:val="00FD1302"/>
    <w:rsid w:val="00FD40FD"/>
    <w:rsid w:val="00FD4976"/>
    <w:rsid w:val="00FD61CD"/>
    <w:rsid w:val="00FE1089"/>
    <w:rsid w:val="00FF0B11"/>
    <w:rsid w:val="00FF3F42"/>
    <w:rsid w:val="01755D6A"/>
    <w:rsid w:val="017C6BEE"/>
    <w:rsid w:val="03615789"/>
    <w:rsid w:val="04CE4B80"/>
    <w:rsid w:val="05161C84"/>
    <w:rsid w:val="07E55D4D"/>
    <w:rsid w:val="080D45C4"/>
    <w:rsid w:val="0A5E520D"/>
    <w:rsid w:val="0AAC4955"/>
    <w:rsid w:val="0ABC358C"/>
    <w:rsid w:val="0AE92C7F"/>
    <w:rsid w:val="0BF926AA"/>
    <w:rsid w:val="0C0934E0"/>
    <w:rsid w:val="0C9208E9"/>
    <w:rsid w:val="0C9E5876"/>
    <w:rsid w:val="0F2F1061"/>
    <w:rsid w:val="0F81251C"/>
    <w:rsid w:val="0FDE3184"/>
    <w:rsid w:val="13993BDA"/>
    <w:rsid w:val="14000941"/>
    <w:rsid w:val="144251FE"/>
    <w:rsid w:val="14494B13"/>
    <w:rsid w:val="15374436"/>
    <w:rsid w:val="16193023"/>
    <w:rsid w:val="161F46EA"/>
    <w:rsid w:val="16F46A72"/>
    <w:rsid w:val="170C68CF"/>
    <w:rsid w:val="17B01FB7"/>
    <w:rsid w:val="17EC2C4E"/>
    <w:rsid w:val="186021FC"/>
    <w:rsid w:val="18F443E1"/>
    <w:rsid w:val="18FB6065"/>
    <w:rsid w:val="19263037"/>
    <w:rsid w:val="19A97067"/>
    <w:rsid w:val="1C4276BB"/>
    <w:rsid w:val="1EC549F9"/>
    <w:rsid w:val="1F553184"/>
    <w:rsid w:val="23214E90"/>
    <w:rsid w:val="232A3F22"/>
    <w:rsid w:val="2434301F"/>
    <w:rsid w:val="25E12BA4"/>
    <w:rsid w:val="263E3E75"/>
    <w:rsid w:val="26637600"/>
    <w:rsid w:val="26666625"/>
    <w:rsid w:val="277708F6"/>
    <w:rsid w:val="2934616D"/>
    <w:rsid w:val="29541B37"/>
    <w:rsid w:val="2A3A6DC8"/>
    <w:rsid w:val="2A6764D9"/>
    <w:rsid w:val="2A8928E8"/>
    <w:rsid w:val="2A8E513A"/>
    <w:rsid w:val="2C0352CC"/>
    <w:rsid w:val="2CE5271A"/>
    <w:rsid w:val="2CE82559"/>
    <w:rsid w:val="2D0752BE"/>
    <w:rsid w:val="2D613B85"/>
    <w:rsid w:val="2D8C1A26"/>
    <w:rsid w:val="2DF90274"/>
    <w:rsid w:val="30894250"/>
    <w:rsid w:val="31824090"/>
    <w:rsid w:val="34153628"/>
    <w:rsid w:val="35EE6785"/>
    <w:rsid w:val="385950BA"/>
    <w:rsid w:val="38B2291F"/>
    <w:rsid w:val="38C464FD"/>
    <w:rsid w:val="394459E1"/>
    <w:rsid w:val="3A8B4619"/>
    <w:rsid w:val="3B337E23"/>
    <w:rsid w:val="3BC97FD5"/>
    <w:rsid w:val="3D44167F"/>
    <w:rsid w:val="3EDC6B69"/>
    <w:rsid w:val="3F663ADC"/>
    <w:rsid w:val="40681E9A"/>
    <w:rsid w:val="4373729D"/>
    <w:rsid w:val="43A92B8E"/>
    <w:rsid w:val="46723285"/>
    <w:rsid w:val="48531CC9"/>
    <w:rsid w:val="49007EA5"/>
    <w:rsid w:val="49D145AD"/>
    <w:rsid w:val="4A117867"/>
    <w:rsid w:val="4C29181B"/>
    <w:rsid w:val="4CCF2736"/>
    <w:rsid w:val="4F293525"/>
    <w:rsid w:val="4F71203D"/>
    <w:rsid w:val="527714D0"/>
    <w:rsid w:val="52F72AC1"/>
    <w:rsid w:val="59343212"/>
    <w:rsid w:val="59EC2F18"/>
    <w:rsid w:val="5CF56FC0"/>
    <w:rsid w:val="5CFA23EA"/>
    <w:rsid w:val="5D5E7468"/>
    <w:rsid w:val="5F0A35F6"/>
    <w:rsid w:val="5F763BB0"/>
    <w:rsid w:val="602F1FC4"/>
    <w:rsid w:val="62A705BE"/>
    <w:rsid w:val="642E46D0"/>
    <w:rsid w:val="64C13F48"/>
    <w:rsid w:val="65233352"/>
    <w:rsid w:val="65452700"/>
    <w:rsid w:val="656C7235"/>
    <w:rsid w:val="67507C7C"/>
    <w:rsid w:val="67DA7801"/>
    <w:rsid w:val="682B5D30"/>
    <w:rsid w:val="684E6491"/>
    <w:rsid w:val="68E441E9"/>
    <w:rsid w:val="69AB2D12"/>
    <w:rsid w:val="6A1E51CD"/>
    <w:rsid w:val="6B9F2177"/>
    <w:rsid w:val="6DC12968"/>
    <w:rsid w:val="6E6E261C"/>
    <w:rsid w:val="704B397F"/>
    <w:rsid w:val="70BE50FD"/>
    <w:rsid w:val="728F0DC0"/>
    <w:rsid w:val="73EA56C0"/>
    <w:rsid w:val="74CC6D62"/>
    <w:rsid w:val="775F5C06"/>
    <w:rsid w:val="77E426DB"/>
    <w:rsid w:val="78532C14"/>
    <w:rsid w:val="79054FCD"/>
    <w:rsid w:val="793E2A4D"/>
    <w:rsid w:val="7BE74812"/>
    <w:rsid w:val="7C0F515D"/>
    <w:rsid w:val="7D5E43E1"/>
    <w:rsid w:val="7D6D71C6"/>
    <w:rsid w:val="7E0F254A"/>
    <w:rsid w:val="7EFC6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nhideWhenUsed="0"/>
    <w:lsdException w:name="caption" w:uiPriority="35" w:qFormat="1"/>
    <w:lsdException w:name="page number" w:semiHidden="0" w:uiPriority="0" w:unhideWhenUsed="0"/>
    <w:lsdException w:name="Title" w:semiHidden="0" w:uiPriority="10" w:unhideWhenUsed="0" w:qFormat="1"/>
    <w:lsdException w:name="Default Paragraph Font" w:semiHidden="0" w:uiPriority="0" w:unhideWhenUsed="0"/>
    <w:lsdException w:name="Subtitle" w:semiHidden="0" w:uiPriority="11" w:unhideWhenUsed="0" w:qFormat="1"/>
    <w:lsdException w:name="Date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link w:val="CharChar"/>
  </w:style>
  <w:style w:type="table" w:default="1" w:styleId="a1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character" w:styleId="a4">
    <w:name w:val="Hyperlink"/>
    <w:basedOn w:val="a0"/>
    <w:rPr>
      <w:color w:val="0000FF"/>
      <w:u w:val="single"/>
    </w:rPr>
  </w:style>
  <w:style w:type="character" w:customStyle="1" w:styleId="Char">
    <w:name w:val="页脚 Char"/>
    <w:link w:val="a5"/>
    <w:uiPriority w:val="99"/>
    <w:rPr>
      <w:kern w:val="2"/>
      <w:sz w:val="18"/>
      <w:szCs w:val="18"/>
    </w:rPr>
  </w:style>
  <w:style w:type="character" w:styleId="a6">
    <w:name w:val="Subtle Emphasis"/>
    <w:uiPriority w:val="19"/>
    <w:qFormat/>
    <w:rPr>
      <w:i/>
      <w:iCs/>
      <w:color w:val="808080"/>
    </w:rPr>
  </w:style>
  <w:style w:type="character" w:customStyle="1" w:styleId="Char0">
    <w:name w:val="页眉 Char"/>
    <w:link w:val="a7"/>
    <w:rPr>
      <w:kern w:val="2"/>
      <w:sz w:val="18"/>
      <w:szCs w:val="18"/>
    </w:rPr>
  </w:style>
  <w:style w:type="paragraph" w:styleId="a5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CharChar">
    <w:name w:val=" Char Char"/>
    <w:basedOn w:val="a"/>
    <w:link w:val="a0"/>
  </w:style>
  <w:style w:type="paragraph" w:styleId="a8">
    <w:name w:val="No Spacing"/>
    <w:uiPriority w:val="1"/>
    <w:qFormat/>
    <w:pPr>
      <w:widowControl w:val="0"/>
      <w:jc w:val="both"/>
    </w:pPr>
    <w:rPr>
      <w:kern w:val="2"/>
      <w:sz w:val="21"/>
      <w:szCs w:val="24"/>
    </w:rPr>
  </w:style>
  <w:style w:type="paragraph" w:styleId="a7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Date"/>
    <w:basedOn w:val="a"/>
    <w:next w:val="a"/>
    <w:pPr>
      <w:ind w:leftChars="2500" w:left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114</Words>
  <Characters>652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微软中国</Company>
  <LinksUpToDate>false</LinksUpToDate>
  <CharactersWithSpaces>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    区环境卫生巡查整改情况的函</dc:title>
  <dc:creator>hp</dc:creator>
  <cp:lastModifiedBy>Administrator</cp:lastModifiedBy>
  <cp:revision>2</cp:revision>
  <cp:lastPrinted>2021-03-09T01:05:00Z</cp:lastPrinted>
  <dcterms:created xsi:type="dcterms:W3CDTF">2021-03-10T03:00:00Z</dcterms:created>
  <dcterms:modified xsi:type="dcterms:W3CDTF">2021-03-10T03:00:00Z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204121563_btnclosed</vt:lpwstr>
  </property>
</Properties>
</file>